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BA4CF" w14:textId="77777777" w:rsidR="004478FE" w:rsidRPr="009A5415" w:rsidRDefault="004478FE" w:rsidP="00607950">
      <w:pPr>
        <w:rPr>
          <w:rFonts w:ascii="HG創英角ｺﾞｼｯｸUB" w:eastAsia="HG創英角ｺﾞｼｯｸUB" w:hint="eastAsia"/>
        </w:rPr>
      </w:pPr>
    </w:p>
    <w:tbl>
      <w:tblPr>
        <w:tblW w:w="31617" w:type="dxa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3668"/>
        <w:gridCol w:w="12901"/>
        <w:gridCol w:w="12901"/>
      </w:tblGrid>
      <w:tr w:rsidR="000145AB" w:rsidRPr="00607950" w14:paraId="24EE7A09" w14:textId="77777777" w:rsidTr="000145AB">
        <w:trPr>
          <w:trHeight w:hRule="exact" w:val="29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966A2" w14:textId="77777777" w:rsidR="000145AB" w:rsidRPr="00607950" w:rsidRDefault="000145AB" w:rsidP="000145AB">
            <w:pPr>
              <w:jc w:val="center"/>
            </w:pPr>
            <w:r w:rsidRPr="00607950">
              <w:rPr>
                <w:rFonts w:hint="eastAsia"/>
              </w:rPr>
              <w:t>第　３　表</w:t>
            </w:r>
          </w:p>
        </w:tc>
        <w:tc>
          <w:tcPr>
            <w:tcW w:w="3669" w:type="dxa"/>
            <w:tcBorders>
              <w:top w:val="nil"/>
              <w:left w:val="nil"/>
              <w:bottom w:val="nil"/>
              <w:right w:val="nil"/>
            </w:tcBorders>
          </w:tcPr>
          <w:p w14:paraId="3E43337D" w14:textId="77777777" w:rsidR="000145AB" w:rsidRPr="009A5415" w:rsidRDefault="000145AB" w:rsidP="000145AB">
            <w:pPr>
              <w:rPr>
                <w:rFonts w:ascii="HG創英角ｺﾞｼｯｸUB" w:eastAsia="HG創英角ｺﾞｼｯｸUB"/>
              </w:rPr>
            </w:pPr>
            <w:r w:rsidRPr="00607950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                            </w:t>
            </w:r>
            <w:r w:rsidRPr="009A5415">
              <w:rPr>
                <w:rFonts w:ascii="HG創英角ｺﾞｼｯｸUB" w:eastAsia="HG創英角ｺﾞｼｯｸUB" w:hint="eastAsia"/>
              </w:rPr>
              <w:t>居宅サービス計画書(２)</w:t>
            </w:r>
          </w:p>
        </w:tc>
        <w:tc>
          <w:tcPr>
            <w:tcW w:w="12903" w:type="dxa"/>
            <w:tcBorders>
              <w:top w:val="nil"/>
              <w:left w:val="nil"/>
              <w:bottom w:val="nil"/>
              <w:right w:val="nil"/>
            </w:tcBorders>
          </w:tcPr>
          <w:p w14:paraId="331B05B2" w14:textId="3911B927" w:rsidR="000145AB" w:rsidRPr="004478FE" w:rsidRDefault="000145AB" w:rsidP="000145AB">
            <w:pPr>
              <w:rPr>
                <w:rFonts w:hAnsi="ＭＳ ゴシック"/>
                <w:sz w:val="28"/>
                <w:szCs w:val="28"/>
              </w:rPr>
            </w:pPr>
            <w:r w:rsidRPr="004478FE">
              <w:rPr>
                <w:rFonts w:hAnsi="ＭＳ ゴシック" w:hint="eastAsia"/>
                <w:sz w:val="28"/>
                <w:szCs w:val="28"/>
              </w:rPr>
              <w:t>週間</w:t>
            </w:r>
            <w:r w:rsidRPr="004478FE">
              <w:rPr>
                <w:rFonts w:hAnsi="ＭＳ ゴシック"/>
                <w:sz w:val="28"/>
                <w:szCs w:val="28"/>
              </w:rPr>
              <w:t>サービス計画</w:t>
            </w:r>
            <w:r w:rsidR="004478FE" w:rsidRPr="004478FE">
              <w:rPr>
                <w:rFonts w:hAnsi="ＭＳ ゴシック" w:hint="eastAsia"/>
                <w:sz w:val="28"/>
                <w:szCs w:val="28"/>
              </w:rPr>
              <w:t>表</w:t>
            </w:r>
          </w:p>
        </w:tc>
        <w:tc>
          <w:tcPr>
            <w:tcW w:w="12903" w:type="dxa"/>
            <w:tcBorders>
              <w:top w:val="nil"/>
              <w:left w:val="nil"/>
              <w:bottom w:val="nil"/>
              <w:right w:val="nil"/>
            </w:tcBorders>
          </w:tcPr>
          <w:p w14:paraId="2EB65BDA" w14:textId="77777777" w:rsidR="000145AB" w:rsidRPr="00195BE7" w:rsidRDefault="000145AB" w:rsidP="000145AB">
            <w:pPr>
              <w:rPr>
                <w:rFonts w:ascii="HG創英角ｺﾞｼｯｸUB" w:eastAsia="HG創英角ｺﾞｼｯｸUB"/>
              </w:rPr>
            </w:pPr>
            <w:r w:rsidRPr="00607950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 xml:space="preserve">                          </w:t>
            </w:r>
            <w:r w:rsidRPr="00195BE7">
              <w:rPr>
                <w:rFonts w:ascii="HG創英角ｺﾞｼｯｸUB" w:eastAsia="HG創英角ｺﾞｼｯｸUB" w:hint="eastAsia"/>
              </w:rPr>
              <w:t>週間サービス計画書</w:t>
            </w:r>
          </w:p>
        </w:tc>
      </w:tr>
    </w:tbl>
    <w:p w14:paraId="6BCC7BD1" w14:textId="77777777" w:rsidR="004A6AD2" w:rsidRPr="00607950" w:rsidRDefault="004A6AD2" w:rsidP="00195BE7">
      <w:pPr>
        <w:spacing w:line="160" w:lineRule="exact"/>
      </w:pPr>
    </w:p>
    <w:p w14:paraId="1EB6E4E2" w14:textId="112926E1" w:rsidR="004A6AD2" w:rsidRPr="00607950" w:rsidRDefault="004A6AD2" w:rsidP="00607950">
      <w:r w:rsidRPr="00607950">
        <w:rPr>
          <w:rFonts w:hint="eastAsia"/>
        </w:rPr>
        <w:t xml:space="preserve">    </w:t>
      </w:r>
      <w:r w:rsidRPr="009A5415">
        <w:rPr>
          <w:rFonts w:hint="eastAsia"/>
          <w:u w:val="single"/>
        </w:rPr>
        <w:t>利用者名</w:t>
      </w:r>
      <w:r w:rsidR="007F62F0">
        <w:rPr>
          <w:rFonts w:hint="eastAsia"/>
          <w:u w:val="single"/>
        </w:rPr>
        <w:t xml:space="preserve">　</w:t>
      </w:r>
      <w:r w:rsidR="007F62F0" w:rsidRPr="001740C5">
        <w:rPr>
          <w:rFonts w:hint="eastAsia"/>
          <w:u w:val="single"/>
        </w:rPr>
        <w:t>神谷</w:t>
      </w:r>
      <w:r w:rsidR="004478FE">
        <w:rPr>
          <w:rFonts w:hint="eastAsia"/>
          <w:u w:val="single"/>
        </w:rPr>
        <w:t xml:space="preserve">　</w:t>
      </w:r>
      <w:r w:rsidR="007F62F0" w:rsidRPr="001740C5">
        <w:rPr>
          <w:rFonts w:hint="eastAsia"/>
          <w:u w:val="single"/>
        </w:rPr>
        <w:t>花子</w:t>
      </w:r>
      <w:r w:rsidRPr="009A5415">
        <w:rPr>
          <w:rFonts w:hint="eastAsia"/>
          <w:u w:val="single"/>
        </w:rPr>
        <w:t xml:space="preserve">　　　　殿</w:t>
      </w:r>
      <w:r w:rsidRPr="00607950">
        <w:rPr>
          <w:rFonts w:hint="eastAsia"/>
        </w:rPr>
        <w:t xml:space="preserve">                                                         </w:t>
      </w:r>
      <w:r w:rsidRPr="009A5415">
        <w:rPr>
          <w:rFonts w:hint="eastAsia"/>
          <w:u w:val="single"/>
        </w:rPr>
        <w:t xml:space="preserve">作成年月日　</w:t>
      </w:r>
      <w:r w:rsidR="004478FE">
        <w:rPr>
          <w:rFonts w:hint="eastAsia"/>
          <w:u w:val="single"/>
        </w:rPr>
        <w:t>令和</w:t>
      </w:r>
      <w:r w:rsidR="00AA46CA" w:rsidRPr="009A5415">
        <w:rPr>
          <w:rFonts w:hint="eastAsia"/>
          <w:u w:val="single"/>
        </w:rPr>
        <w:t xml:space="preserve">　</w:t>
      </w:r>
      <w:r w:rsidR="004478FE">
        <w:rPr>
          <w:rFonts w:hint="eastAsia"/>
          <w:u w:val="single"/>
        </w:rPr>
        <w:t>5</w:t>
      </w:r>
      <w:r w:rsidR="00AA46CA" w:rsidRPr="009A5415">
        <w:rPr>
          <w:rFonts w:hint="eastAsia"/>
          <w:u w:val="single"/>
        </w:rPr>
        <w:t xml:space="preserve">年　</w:t>
      </w:r>
      <w:r w:rsidR="00AA46CA">
        <w:rPr>
          <w:rFonts w:hint="eastAsia"/>
          <w:u w:val="single"/>
        </w:rPr>
        <w:t>4</w:t>
      </w:r>
      <w:r w:rsidR="00AA46CA" w:rsidRPr="009A5415">
        <w:rPr>
          <w:rFonts w:hint="eastAsia"/>
          <w:u w:val="single"/>
        </w:rPr>
        <w:t xml:space="preserve">月　</w:t>
      </w:r>
      <w:r w:rsidR="004478FE">
        <w:rPr>
          <w:rFonts w:hint="eastAsia"/>
          <w:u w:val="single"/>
        </w:rPr>
        <w:t>21</w:t>
      </w:r>
      <w:r w:rsidR="00AA46CA" w:rsidRPr="009A5415">
        <w:rPr>
          <w:rFonts w:hint="eastAsia"/>
          <w:u w:val="single"/>
        </w:rPr>
        <w:t>日</w:t>
      </w:r>
    </w:p>
    <w:p w14:paraId="69777190" w14:textId="77777777" w:rsidR="004A6AD2" w:rsidRPr="00607950" w:rsidRDefault="004A6AD2" w:rsidP="00195BE7">
      <w:pPr>
        <w:spacing w:line="160" w:lineRule="exact"/>
      </w:pPr>
    </w:p>
    <w:tbl>
      <w:tblPr>
        <w:tblW w:w="0" w:type="auto"/>
        <w:tblInd w:w="68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556"/>
        <w:gridCol w:w="1224"/>
        <w:gridCol w:w="1530"/>
        <w:gridCol w:w="1530"/>
        <w:gridCol w:w="1530"/>
        <w:gridCol w:w="1530"/>
        <w:gridCol w:w="1530"/>
        <w:gridCol w:w="1530"/>
        <w:gridCol w:w="1530"/>
        <w:gridCol w:w="2502"/>
      </w:tblGrid>
      <w:tr w:rsidR="00EE72BF" w:rsidRPr="00607950" w14:paraId="4755D052" w14:textId="77777777" w:rsidTr="008110A0">
        <w:trPr>
          <w:cantSplit/>
          <w:trHeight w:val="316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9BBF" w14:textId="77777777" w:rsidR="00EE72BF" w:rsidRPr="00607950" w:rsidRDefault="00EE72BF" w:rsidP="00607950"/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FFC095" w14:textId="77777777" w:rsidR="00EE72BF" w:rsidRPr="00607950" w:rsidRDefault="00EE72BF" w:rsidP="008110A0">
            <w:pPr>
              <w:spacing w:line="323" w:lineRule="exact"/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BF7EE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月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B36391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火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FF800E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水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E04C6A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木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E0423E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金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5A2627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土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769A01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日</w:t>
            </w:r>
          </w:p>
        </w:tc>
        <w:tc>
          <w:tcPr>
            <w:tcW w:w="25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FF11AD" w14:textId="77777777" w:rsidR="00EE72BF" w:rsidRPr="00607950" w:rsidRDefault="00EE72BF" w:rsidP="00EE72BF">
            <w:pPr>
              <w:jc w:val="center"/>
            </w:pPr>
            <w:r w:rsidRPr="00607950">
              <w:rPr>
                <w:rFonts w:hint="eastAsia"/>
              </w:rPr>
              <w:t>主な日常生活上の活動</w:t>
            </w:r>
          </w:p>
        </w:tc>
      </w:tr>
      <w:tr w:rsidR="00CE412F" w:rsidRPr="00607950" w14:paraId="3730D7BD" w14:textId="77777777" w:rsidTr="006668CF">
        <w:trPr>
          <w:cantSplit/>
          <w:trHeight w:val="316"/>
        </w:trPr>
        <w:tc>
          <w:tcPr>
            <w:tcW w:w="55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225B5A7" w14:textId="77777777" w:rsidR="00CE412F" w:rsidRDefault="00CE412F" w:rsidP="00C11C3E">
            <w:pPr>
              <w:jc w:val="center"/>
            </w:pPr>
            <w:r>
              <w:rPr>
                <w:rFonts w:hint="eastAsia"/>
              </w:rPr>
              <w:t>深</w:t>
            </w:r>
          </w:p>
          <w:p w14:paraId="3BB695AB" w14:textId="77777777" w:rsidR="00CE412F" w:rsidRDefault="00CE412F" w:rsidP="00C11C3E">
            <w:pPr>
              <w:jc w:val="center"/>
            </w:pPr>
          </w:p>
          <w:p w14:paraId="66989E54" w14:textId="77777777" w:rsidR="00CE412F" w:rsidRDefault="00CE412F" w:rsidP="00C11C3E">
            <w:pPr>
              <w:jc w:val="center"/>
            </w:pPr>
          </w:p>
          <w:p w14:paraId="07FEFB39" w14:textId="77777777" w:rsidR="00CE412F" w:rsidRDefault="00CE412F" w:rsidP="00C11C3E">
            <w:pPr>
              <w:jc w:val="center"/>
            </w:pPr>
          </w:p>
          <w:p w14:paraId="5BF8731A" w14:textId="77777777" w:rsidR="00CE412F" w:rsidRDefault="00CE412F" w:rsidP="00C11C3E">
            <w:pPr>
              <w:jc w:val="center"/>
            </w:pPr>
          </w:p>
          <w:p w14:paraId="65648B87" w14:textId="77777777" w:rsidR="00CE412F" w:rsidRDefault="00CE412F" w:rsidP="00C11C3E">
            <w:pPr>
              <w:jc w:val="center"/>
            </w:pPr>
            <w:r>
              <w:rPr>
                <w:rFonts w:hint="eastAsia"/>
              </w:rPr>
              <w:t>夜</w:t>
            </w:r>
          </w:p>
          <w:p w14:paraId="5D49A723" w14:textId="77777777" w:rsidR="00CE412F" w:rsidRDefault="00CE412F" w:rsidP="00C11C3E">
            <w:pPr>
              <w:jc w:val="center"/>
            </w:pPr>
            <w:r>
              <w:rPr>
                <w:rFonts w:hint="eastAsia"/>
              </w:rPr>
              <w:t>早</w:t>
            </w:r>
          </w:p>
          <w:p w14:paraId="6D9DD589" w14:textId="77777777" w:rsidR="00AA46CA" w:rsidRDefault="00AA46CA" w:rsidP="00C11C3E">
            <w:pPr>
              <w:jc w:val="center"/>
            </w:pPr>
          </w:p>
          <w:p w14:paraId="5B15D138" w14:textId="77777777" w:rsidR="00CE412F" w:rsidRDefault="00CE412F" w:rsidP="00C11C3E">
            <w:pPr>
              <w:jc w:val="center"/>
            </w:pPr>
            <w:r>
              <w:rPr>
                <w:rFonts w:hint="eastAsia"/>
              </w:rPr>
              <w:t>朝</w:t>
            </w:r>
          </w:p>
          <w:p w14:paraId="6F083346" w14:textId="77777777" w:rsidR="00CE412F" w:rsidRDefault="00AA46CA" w:rsidP="00C11C3E">
            <w:pPr>
              <w:jc w:val="center"/>
            </w:pPr>
            <w:r>
              <w:rPr>
                <w:rFonts w:hint="eastAsia"/>
              </w:rPr>
              <w:t>午</w:t>
            </w:r>
          </w:p>
          <w:p w14:paraId="28A3EDC8" w14:textId="77777777" w:rsidR="00CE412F" w:rsidRDefault="00CE412F" w:rsidP="00C11C3E">
            <w:pPr>
              <w:jc w:val="center"/>
            </w:pPr>
          </w:p>
          <w:p w14:paraId="33E5D41E" w14:textId="77777777" w:rsidR="00AA46CA" w:rsidRDefault="00AA46CA" w:rsidP="00C11C3E">
            <w:pPr>
              <w:jc w:val="center"/>
            </w:pPr>
          </w:p>
          <w:p w14:paraId="13076129" w14:textId="77777777" w:rsidR="00AA46CA" w:rsidRDefault="00AA46CA" w:rsidP="00C11C3E">
            <w:pPr>
              <w:jc w:val="center"/>
            </w:pPr>
            <w:r>
              <w:rPr>
                <w:rFonts w:hint="eastAsia"/>
              </w:rPr>
              <w:t>前</w:t>
            </w:r>
          </w:p>
          <w:p w14:paraId="1D2728B4" w14:textId="77777777" w:rsidR="00CE412F" w:rsidRDefault="00AA46CA" w:rsidP="00C11C3E">
            <w:pPr>
              <w:jc w:val="center"/>
            </w:pPr>
            <w:r>
              <w:rPr>
                <w:rFonts w:hint="eastAsia"/>
              </w:rPr>
              <w:t>午</w:t>
            </w:r>
          </w:p>
          <w:p w14:paraId="02514DD2" w14:textId="77777777" w:rsidR="00CE412F" w:rsidRDefault="00CE412F" w:rsidP="00C11C3E">
            <w:pPr>
              <w:jc w:val="center"/>
            </w:pPr>
          </w:p>
          <w:p w14:paraId="04232F42" w14:textId="77777777" w:rsidR="00CE412F" w:rsidRDefault="00CE412F" w:rsidP="00C11C3E">
            <w:pPr>
              <w:jc w:val="center"/>
            </w:pPr>
          </w:p>
          <w:p w14:paraId="54D8B2C5" w14:textId="77777777" w:rsidR="00CE412F" w:rsidRDefault="00CE412F" w:rsidP="00C11C3E">
            <w:pPr>
              <w:jc w:val="center"/>
            </w:pPr>
          </w:p>
          <w:p w14:paraId="184F1E74" w14:textId="77777777" w:rsidR="00AA46CA" w:rsidRDefault="00AA46CA" w:rsidP="00C11C3E">
            <w:pPr>
              <w:jc w:val="center"/>
            </w:pPr>
          </w:p>
          <w:p w14:paraId="2E500C1A" w14:textId="77777777" w:rsidR="00AA46CA" w:rsidRDefault="00AA46CA" w:rsidP="00C11C3E">
            <w:pPr>
              <w:jc w:val="center"/>
            </w:pPr>
            <w:r>
              <w:rPr>
                <w:rFonts w:hint="eastAsia"/>
              </w:rPr>
              <w:t>後</w:t>
            </w:r>
          </w:p>
          <w:p w14:paraId="4FED119E" w14:textId="77777777" w:rsidR="00AA46CA" w:rsidRDefault="00AA46CA" w:rsidP="00C11C3E">
            <w:pPr>
              <w:jc w:val="center"/>
            </w:pPr>
            <w:r>
              <w:rPr>
                <w:rFonts w:hint="eastAsia"/>
              </w:rPr>
              <w:t>夜</w:t>
            </w:r>
          </w:p>
          <w:p w14:paraId="54C9C1E0" w14:textId="77777777" w:rsidR="00CE412F" w:rsidRDefault="00CE412F" w:rsidP="00C11C3E">
            <w:pPr>
              <w:jc w:val="center"/>
            </w:pPr>
          </w:p>
          <w:p w14:paraId="5B1F824B" w14:textId="77777777" w:rsidR="00AA46CA" w:rsidRDefault="00AA46CA" w:rsidP="00C11C3E">
            <w:pPr>
              <w:jc w:val="center"/>
            </w:pPr>
          </w:p>
          <w:p w14:paraId="62D661DE" w14:textId="77777777" w:rsidR="00CE412F" w:rsidRDefault="00AA46CA" w:rsidP="00C11C3E">
            <w:pPr>
              <w:jc w:val="center"/>
            </w:pPr>
            <w:r>
              <w:rPr>
                <w:rFonts w:hint="eastAsia"/>
              </w:rPr>
              <w:t>間</w:t>
            </w:r>
          </w:p>
          <w:p w14:paraId="55756DB2" w14:textId="77777777" w:rsidR="00CE412F" w:rsidRDefault="00AA46CA" w:rsidP="00C11C3E">
            <w:pPr>
              <w:jc w:val="center"/>
            </w:pPr>
            <w:r>
              <w:rPr>
                <w:rFonts w:hint="eastAsia"/>
              </w:rPr>
              <w:t>深</w:t>
            </w:r>
          </w:p>
          <w:p w14:paraId="14FE1CA9" w14:textId="77777777" w:rsidR="00CE412F" w:rsidRPr="00607950" w:rsidRDefault="00AA46CA" w:rsidP="00C11C3E">
            <w:pPr>
              <w:jc w:val="center"/>
            </w:pPr>
            <w:r>
              <w:rPr>
                <w:rFonts w:hint="eastAsia"/>
              </w:rPr>
              <w:t>夜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39E2E72" w14:textId="77777777" w:rsidR="00CE412F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0</w:t>
            </w:r>
            <w:r w:rsidRPr="00607950">
              <w:rPr>
                <w:rFonts w:hint="eastAsia"/>
              </w:rPr>
              <w:t>：00</w:t>
            </w:r>
          </w:p>
          <w:p w14:paraId="1668CE51" w14:textId="77777777" w:rsidR="00CE412F" w:rsidRDefault="00CE412F" w:rsidP="00CE412F">
            <w:pPr>
              <w:spacing w:line="323" w:lineRule="exact"/>
              <w:jc w:val="center"/>
            </w:pPr>
          </w:p>
          <w:p w14:paraId="4DBFB97D" w14:textId="77777777" w:rsidR="00CE412F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2</w:t>
            </w:r>
            <w:r w:rsidRPr="00607950">
              <w:rPr>
                <w:rFonts w:hint="eastAsia"/>
              </w:rPr>
              <w:t>：00</w:t>
            </w:r>
          </w:p>
          <w:p w14:paraId="4F3BD5DD" w14:textId="77777777" w:rsidR="00CE412F" w:rsidRPr="00607950" w:rsidRDefault="00CE412F" w:rsidP="00CE412F">
            <w:pPr>
              <w:spacing w:line="323" w:lineRule="exact"/>
              <w:jc w:val="center"/>
            </w:pPr>
          </w:p>
          <w:p w14:paraId="458856E0" w14:textId="77777777" w:rsidR="00CE412F" w:rsidRPr="00607950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4</w:t>
            </w:r>
            <w:r w:rsidRPr="00607950">
              <w:rPr>
                <w:rFonts w:hint="eastAsia"/>
              </w:rPr>
              <w:t>：00</w:t>
            </w:r>
          </w:p>
          <w:p w14:paraId="1A79B62E" w14:textId="77777777" w:rsidR="00CE412F" w:rsidRDefault="00CE412F" w:rsidP="00CE412F">
            <w:pPr>
              <w:spacing w:line="323" w:lineRule="exact"/>
              <w:jc w:val="center"/>
            </w:pPr>
          </w:p>
          <w:p w14:paraId="4A4EBE47" w14:textId="77777777" w:rsidR="00CE412F" w:rsidRPr="00607950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6</w:t>
            </w:r>
            <w:r w:rsidRPr="00607950">
              <w:rPr>
                <w:rFonts w:hint="eastAsia"/>
              </w:rPr>
              <w:t>：00</w:t>
            </w:r>
          </w:p>
          <w:p w14:paraId="49E69324" w14:textId="77777777" w:rsidR="00CE412F" w:rsidRDefault="00CE412F" w:rsidP="00CE412F">
            <w:pPr>
              <w:spacing w:line="323" w:lineRule="exact"/>
              <w:jc w:val="center"/>
            </w:pPr>
          </w:p>
          <w:p w14:paraId="2DA7B4C1" w14:textId="77777777" w:rsidR="00CE412F" w:rsidRPr="00607950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8</w:t>
            </w:r>
            <w:r w:rsidRPr="00607950">
              <w:rPr>
                <w:rFonts w:hint="eastAsia"/>
              </w:rPr>
              <w:t>：00</w:t>
            </w:r>
          </w:p>
          <w:p w14:paraId="15CE2070" w14:textId="77777777" w:rsidR="00CE412F" w:rsidRDefault="00CE412F" w:rsidP="00CE412F">
            <w:pPr>
              <w:spacing w:line="323" w:lineRule="exact"/>
              <w:jc w:val="center"/>
            </w:pPr>
          </w:p>
          <w:p w14:paraId="1FBF37BD" w14:textId="77777777" w:rsidR="00CE412F" w:rsidRDefault="00CE412F" w:rsidP="00CE412F">
            <w:pPr>
              <w:spacing w:line="323" w:lineRule="exact"/>
              <w:jc w:val="center"/>
            </w:pPr>
            <w:r w:rsidRPr="00607950">
              <w:rPr>
                <w:rFonts w:hint="eastAsia"/>
              </w:rPr>
              <w:t>1</w:t>
            </w:r>
            <w:r>
              <w:rPr>
                <w:rFonts w:hint="eastAsia"/>
              </w:rPr>
              <w:t>0</w:t>
            </w:r>
            <w:r w:rsidRPr="00607950">
              <w:rPr>
                <w:rFonts w:hint="eastAsia"/>
              </w:rPr>
              <w:t>：00</w:t>
            </w:r>
          </w:p>
          <w:p w14:paraId="05CA1957" w14:textId="77777777" w:rsidR="00CE412F" w:rsidRDefault="00CE412F" w:rsidP="00CE412F">
            <w:pPr>
              <w:spacing w:line="323" w:lineRule="exact"/>
              <w:jc w:val="center"/>
            </w:pPr>
          </w:p>
          <w:p w14:paraId="353AE39E" w14:textId="77777777" w:rsidR="00CE412F" w:rsidRPr="00607950" w:rsidRDefault="00CE412F" w:rsidP="00CE412F">
            <w:pPr>
              <w:spacing w:line="323" w:lineRule="exact"/>
              <w:jc w:val="center"/>
            </w:pPr>
            <w:r w:rsidRPr="00607950">
              <w:rPr>
                <w:rFonts w:hint="eastAsia"/>
              </w:rPr>
              <w:t>1</w:t>
            </w:r>
            <w:r>
              <w:rPr>
                <w:rFonts w:hint="eastAsia"/>
              </w:rPr>
              <w:t>2</w:t>
            </w:r>
            <w:r w:rsidRPr="00607950">
              <w:rPr>
                <w:rFonts w:hint="eastAsia"/>
              </w:rPr>
              <w:t>：00</w:t>
            </w:r>
          </w:p>
          <w:p w14:paraId="2F3AE30A" w14:textId="77777777" w:rsidR="00CE412F" w:rsidRDefault="00CE412F" w:rsidP="00CE412F">
            <w:pPr>
              <w:spacing w:line="323" w:lineRule="exact"/>
              <w:jc w:val="center"/>
            </w:pPr>
          </w:p>
          <w:p w14:paraId="0124CAC8" w14:textId="77777777" w:rsidR="00CE412F" w:rsidRPr="00607950" w:rsidRDefault="00CE412F" w:rsidP="00CE412F">
            <w:pPr>
              <w:spacing w:line="323" w:lineRule="exact"/>
              <w:jc w:val="center"/>
            </w:pPr>
            <w:r w:rsidRPr="00607950">
              <w:rPr>
                <w:rFonts w:hint="eastAsia"/>
              </w:rPr>
              <w:t>1</w:t>
            </w:r>
            <w:r>
              <w:rPr>
                <w:rFonts w:hint="eastAsia"/>
              </w:rPr>
              <w:t>4</w:t>
            </w:r>
            <w:r w:rsidRPr="00607950">
              <w:rPr>
                <w:rFonts w:hint="eastAsia"/>
              </w:rPr>
              <w:t>：00</w:t>
            </w:r>
          </w:p>
          <w:p w14:paraId="7B840D74" w14:textId="77777777" w:rsidR="00CE412F" w:rsidRDefault="00CE412F" w:rsidP="00CE412F">
            <w:pPr>
              <w:spacing w:line="323" w:lineRule="exact"/>
              <w:jc w:val="center"/>
            </w:pPr>
          </w:p>
          <w:p w14:paraId="14052131" w14:textId="77777777" w:rsidR="00CE412F" w:rsidRPr="00607950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16</w:t>
            </w:r>
            <w:r w:rsidRPr="00607950">
              <w:rPr>
                <w:rFonts w:hint="eastAsia"/>
              </w:rPr>
              <w:t>：00</w:t>
            </w:r>
          </w:p>
          <w:p w14:paraId="23D7122B" w14:textId="77777777" w:rsidR="00CE412F" w:rsidRDefault="00CE412F" w:rsidP="00CE412F">
            <w:pPr>
              <w:spacing w:line="323" w:lineRule="exact"/>
              <w:jc w:val="center"/>
            </w:pPr>
          </w:p>
          <w:p w14:paraId="0CE0CC66" w14:textId="77777777" w:rsidR="00CE412F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18</w:t>
            </w:r>
            <w:r w:rsidRPr="00607950">
              <w:rPr>
                <w:rFonts w:hint="eastAsia"/>
              </w:rPr>
              <w:t>：00</w:t>
            </w:r>
          </w:p>
          <w:p w14:paraId="270E1130" w14:textId="77777777" w:rsidR="00CE412F" w:rsidRDefault="00CE412F" w:rsidP="00CE412F">
            <w:pPr>
              <w:spacing w:line="323" w:lineRule="exact"/>
              <w:jc w:val="center"/>
            </w:pPr>
          </w:p>
          <w:p w14:paraId="61B637C0" w14:textId="77777777" w:rsidR="00CE412F" w:rsidRDefault="00CE412F" w:rsidP="00CE412F">
            <w:pPr>
              <w:spacing w:line="323" w:lineRule="exact"/>
              <w:ind w:firstLineChars="100" w:firstLine="240"/>
            </w:pPr>
            <w:r>
              <w:rPr>
                <w:rFonts w:hint="eastAsia"/>
              </w:rPr>
              <w:t>20</w:t>
            </w:r>
            <w:r w:rsidRPr="00607950">
              <w:rPr>
                <w:rFonts w:hint="eastAsia"/>
              </w:rPr>
              <w:t>：00</w:t>
            </w:r>
          </w:p>
          <w:p w14:paraId="2685AE5F" w14:textId="77777777" w:rsidR="00CE412F" w:rsidRDefault="00CE412F" w:rsidP="00CE412F">
            <w:pPr>
              <w:spacing w:line="323" w:lineRule="exact"/>
              <w:ind w:firstLineChars="100" w:firstLine="240"/>
            </w:pPr>
          </w:p>
          <w:p w14:paraId="717F4262" w14:textId="77777777" w:rsidR="00CE412F" w:rsidRDefault="00CE412F" w:rsidP="00CE412F">
            <w:pPr>
              <w:spacing w:line="323" w:lineRule="exact"/>
              <w:ind w:firstLineChars="100" w:firstLine="240"/>
            </w:pPr>
            <w:r>
              <w:rPr>
                <w:rFonts w:hint="eastAsia"/>
              </w:rPr>
              <w:t>2</w:t>
            </w:r>
            <w:r w:rsidRPr="00607950">
              <w:rPr>
                <w:rFonts w:hint="eastAsia"/>
              </w:rPr>
              <w:t>2：00</w:t>
            </w:r>
          </w:p>
          <w:p w14:paraId="3A229B91" w14:textId="77777777" w:rsidR="00CE412F" w:rsidRPr="00607950" w:rsidRDefault="00CE412F" w:rsidP="00CE412F">
            <w:pPr>
              <w:spacing w:line="160" w:lineRule="exact"/>
              <w:jc w:val="center"/>
            </w:pPr>
          </w:p>
          <w:p w14:paraId="5CB6EE27" w14:textId="77777777" w:rsidR="00CE412F" w:rsidRPr="00607950" w:rsidRDefault="00CE412F" w:rsidP="00CE412F">
            <w:pPr>
              <w:spacing w:line="323" w:lineRule="exact"/>
              <w:jc w:val="center"/>
            </w:pPr>
            <w:r>
              <w:rPr>
                <w:rFonts w:hint="eastAsia"/>
              </w:rPr>
              <w:t>2</w:t>
            </w:r>
            <w:r w:rsidRPr="00607950">
              <w:rPr>
                <w:rFonts w:hint="eastAsia"/>
              </w:rPr>
              <w:t>4：00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0DB3E42" w14:textId="77777777" w:rsidR="00CE412F" w:rsidRPr="00607950" w:rsidRDefault="00CE412F" w:rsidP="00607950"/>
        </w:tc>
        <w:tc>
          <w:tcPr>
            <w:tcW w:w="1530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5F05FFE" w14:textId="77777777" w:rsidR="00CE412F" w:rsidRPr="00607950" w:rsidRDefault="00CE412F" w:rsidP="00607950"/>
        </w:tc>
        <w:tc>
          <w:tcPr>
            <w:tcW w:w="1530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19F4A0D" w14:textId="77777777" w:rsidR="00CE412F" w:rsidRPr="00607950" w:rsidRDefault="00CE412F" w:rsidP="00607950"/>
        </w:tc>
        <w:tc>
          <w:tcPr>
            <w:tcW w:w="1530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6E87FBC" w14:textId="77777777" w:rsidR="00CE412F" w:rsidRPr="00607950" w:rsidRDefault="00CE412F" w:rsidP="00607950"/>
        </w:tc>
        <w:tc>
          <w:tcPr>
            <w:tcW w:w="1530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0790CD0" w14:textId="77777777" w:rsidR="00CE412F" w:rsidRPr="00607950" w:rsidRDefault="00CE412F" w:rsidP="00607950"/>
        </w:tc>
        <w:tc>
          <w:tcPr>
            <w:tcW w:w="1530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EED6645" w14:textId="77777777" w:rsidR="00CE412F" w:rsidRPr="00607950" w:rsidRDefault="00CE412F" w:rsidP="00607950"/>
        </w:tc>
        <w:tc>
          <w:tcPr>
            <w:tcW w:w="1530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47955AE" w14:textId="77777777" w:rsidR="00CE412F" w:rsidRPr="00607950" w:rsidRDefault="00CE412F" w:rsidP="00607950"/>
        </w:tc>
        <w:tc>
          <w:tcPr>
            <w:tcW w:w="2502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DD8F4B6" w14:textId="77777777" w:rsidR="00CE412F" w:rsidRPr="00607950" w:rsidRDefault="00CE412F" w:rsidP="00607950"/>
        </w:tc>
      </w:tr>
      <w:tr w:rsidR="00CE412F" w:rsidRPr="00607950" w14:paraId="592A89BA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D13D9B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61355C3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72096C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846465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B05217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EE2A6D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827EF5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F16612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8991E7C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5333950" w14:textId="77777777" w:rsidR="00CE412F" w:rsidRPr="00607950" w:rsidRDefault="00CE412F" w:rsidP="00607950"/>
        </w:tc>
      </w:tr>
      <w:tr w:rsidR="00CE412F" w:rsidRPr="00607950" w14:paraId="2DC94A8A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F29257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27E4F16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50E593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282119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2E9899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44F9D5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D53599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1A0A09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A3CA2AE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339DC68" w14:textId="77777777" w:rsidR="00CE412F" w:rsidRPr="00607950" w:rsidRDefault="00CE412F" w:rsidP="00607950"/>
        </w:tc>
      </w:tr>
      <w:tr w:rsidR="00CE412F" w:rsidRPr="00607950" w14:paraId="52E081FE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3D51EC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317C90A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2C5CF7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9B5446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A0CF48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E0E078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B44BFF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785E18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6295CEB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BDE86A6" w14:textId="77777777" w:rsidR="00CE412F" w:rsidRPr="00607950" w:rsidRDefault="00CE412F" w:rsidP="00607950"/>
        </w:tc>
      </w:tr>
      <w:tr w:rsidR="00CE412F" w:rsidRPr="00607950" w14:paraId="69752627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E7D880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1E69573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A43424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152763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38DB5F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E8B392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E1C2DE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A1A2BF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914B6C3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AB41421" w14:textId="77777777" w:rsidR="00CE412F" w:rsidRPr="00607950" w:rsidRDefault="00CE412F" w:rsidP="00607950"/>
        </w:tc>
      </w:tr>
      <w:tr w:rsidR="00CE412F" w:rsidRPr="00607950" w14:paraId="571C1A8B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45A339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6093A19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AABF10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14B8AF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A1E05C2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CCFC4E2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9C0F10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9EBC56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501DAA9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32E6D18" w14:textId="77777777" w:rsidR="00CE412F" w:rsidRPr="00607950" w:rsidRDefault="00CE412F" w:rsidP="00607950"/>
        </w:tc>
      </w:tr>
      <w:tr w:rsidR="00CE412F" w:rsidRPr="00607950" w14:paraId="4444313D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3324D4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0118CD2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F833FF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93A993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813A85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52D979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11DB6C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BFAB7B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C6751EF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2BEFEDD" w14:textId="77777777" w:rsidR="00CE412F" w:rsidRPr="00607950" w:rsidRDefault="00CE412F" w:rsidP="00607950"/>
        </w:tc>
      </w:tr>
      <w:tr w:rsidR="00CE412F" w:rsidRPr="00607950" w14:paraId="32894B90" w14:textId="77777777" w:rsidTr="008110A0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21B98B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33D7CEC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9258F5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0F9335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33404C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DA8DEA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273612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F62C18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AA71FE6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87F9BCF" w14:textId="77777777" w:rsidR="00CE412F" w:rsidRPr="00607950" w:rsidRDefault="00CE412F" w:rsidP="00607950"/>
        </w:tc>
      </w:tr>
      <w:tr w:rsidR="00CE412F" w:rsidRPr="00607950" w14:paraId="184942DD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249459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0E5C0DA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C8461A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DA4623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659E57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1C5440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7CF77B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D2F8F2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4939A71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D98C1A2" w14:textId="77777777" w:rsidR="00CE412F" w:rsidRPr="00607950" w:rsidRDefault="00CE412F" w:rsidP="00607950"/>
        </w:tc>
      </w:tr>
      <w:tr w:rsidR="00CE412F" w:rsidRPr="00607950" w14:paraId="5096DBB2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96D80C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2EEB344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042560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BEBEFA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556166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2A6A93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EB5779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2BAD8C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51BA8E9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12B98F0" w14:textId="77777777" w:rsidR="00CE412F" w:rsidRPr="00607950" w:rsidRDefault="00CE412F" w:rsidP="00607950"/>
        </w:tc>
      </w:tr>
      <w:tr w:rsidR="00CE412F" w:rsidRPr="00607950" w14:paraId="03AAA94A" w14:textId="77777777" w:rsidTr="00593246">
        <w:trPr>
          <w:cantSplit/>
          <w:trHeight w:val="392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771175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60E58E84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199561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287842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3E6561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6817C7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091698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589462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E54A979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0F64B12" w14:textId="77777777" w:rsidR="00CE412F" w:rsidRPr="00607950" w:rsidRDefault="00CE412F" w:rsidP="00607950"/>
        </w:tc>
      </w:tr>
      <w:tr w:rsidR="00CE412F" w:rsidRPr="00607950" w14:paraId="31EB26F2" w14:textId="77777777" w:rsidTr="008110A0">
        <w:trPr>
          <w:cantSplit/>
          <w:trHeight w:val="317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2D34C1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724DB04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9707E6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BAE94A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388C27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098871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682C0D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12BCE64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899C293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DCA389F" w14:textId="77777777" w:rsidR="00CE412F" w:rsidRPr="00607950" w:rsidRDefault="00CE412F" w:rsidP="00607950"/>
        </w:tc>
      </w:tr>
      <w:tr w:rsidR="00CE412F" w:rsidRPr="00607950" w14:paraId="2A527461" w14:textId="77777777" w:rsidTr="006668CF">
        <w:trPr>
          <w:cantSplit/>
          <w:trHeight w:val="58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41DD12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6ACAB62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DBA11D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64B36B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E7E69E2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2B102C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BC479E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B85D5E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86B21B4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0F8F817" w14:textId="77777777" w:rsidR="00CE412F" w:rsidRPr="00607950" w:rsidRDefault="00CE412F" w:rsidP="00607950"/>
        </w:tc>
      </w:tr>
      <w:tr w:rsidR="00CE412F" w:rsidRPr="00607950" w14:paraId="1033BFAD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4787E7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2B357A84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DA9EC6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ADDF13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F7BE31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EC3927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FD7BAF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22CBC2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93AC18B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E1FACC5" w14:textId="77777777" w:rsidR="00CE412F" w:rsidRPr="00607950" w:rsidRDefault="00CE412F" w:rsidP="00607950"/>
        </w:tc>
      </w:tr>
      <w:tr w:rsidR="00CE412F" w:rsidRPr="00607950" w14:paraId="046012E1" w14:textId="77777777" w:rsidTr="008110A0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4D0A55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22921CB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A651CD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40F6F2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F29136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5DAFCA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D1BC4D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D5B906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CC06609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C174933" w14:textId="77777777" w:rsidR="00CE412F" w:rsidRPr="00607950" w:rsidRDefault="00CE412F" w:rsidP="00607950"/>
        </w:tc>
      </w:tr>
      <w:tr w:rsidR="00CE412F" w:rsidRPr="00607950" w14:paraId="23ECCA8F" w14:textId="77777777" w:rsidTr="008110A0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C1040C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2BC5370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7DD966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AE005D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F4C34A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98D1C6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587493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21002B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B441FFB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F8BDEBD" w14:textId="77777777" w:rsidR="00CE412F" w:rsidRPr="00607950" w:rsidRDefault="00CE412F" w:rsidP="00607950"/>
        </w:tc>
      </w:tr>
      <w:tr w:rsidR="00CE412F" w:rsidRPr="00607950" w14:paraId="670CF45D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2397E1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bottom w:val="dotted" w:sz="4" w:space="0" w:color="000000"/>
              <w:right w:val="nil"/>
            </w:tcBorders>
          </w:tcPr>
          <w:p w14:paraId="46867AF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028229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EC47C1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2D9216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EE4065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CD5580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FA0008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8403286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1DF1A9F" w14:textId="77777777" w:rsidR="00CE412F" w:rsidRPr="00607950" w:rsidRDefault="00CE412F" w:rsidP="00607950"/>
        </w:tc>
      </w:tr>
      <w:tr w:rsidR="00CE412F" w:rsidRPr="00607950" w14:paraId="7089133D" w14:textId="77777777" w:rsidTr="00CE412F">
        <w:trPr>
          <w:cantSplit/>
          <w:trHeight w:val="298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07933D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top w:val="dotted" w:sz="4" w:space="0" w:color="000000"/>
              <w:left w:val="nil"/>
              <w:bottom w:val="nil"/>
              <w:right w:val="nil"/>
            </w:tcBorders>
          </w:tcPr>
          <w:p w14:paraId="78A87AE0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27EDCF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7F081E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0B3F9A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37D056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E45582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5537CD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EE88E62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AAB1673" w14:textId="77777777" w:rsidR="00CE412F" w:rsidRPr="00607950" w:rsidRDefault="00CE412F" w:rsidP="00607950"/>
        </w:tc>
      </w:tr>
      <w:tr w:rsidR="00CE412F" w:rsidRPr="00607950" w14:paraId="49E97913" w14:textId="77777777" w:rsidTr="00CE412F">
        <w:trPr>
          <w:cantSplit/>
          <w:trHeight w:val="261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B406B7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bottom w:val="nil"/>
              <w:right w:val="nil"/>
            </w:tcBorders>
          </w:tcPr>
          <w:p w14:paraId="7672888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2ED5C8C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70419B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35C27F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175694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0546DA8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1FFADF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8C1675E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EA77969" w14:textId="77777777" w:rsidR="00CE412F" w:rsidRPr="00607950" w:rsidRDefault="00CE412F" w:rsidP="00607950"/>
        </w:tc>
      </w:tr>
      <w:tr w:rsidR="00CE412F" w:rsidRPr="00607950" w14:paraId="0E49DFDF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D6B621" w14:textId="77777777" w:rsidR="00CE412F" w:rsidRPr="00607950" w:rsidRDefault="00CE412F" w:rsidP="00C11C3E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7415DCD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5C6F21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C41195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875198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F615FD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5A637A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4B21A99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0FB32F02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81F27E1" w14:textId="77777777" w:rsidR="00CE412F" w:rsidRPr="00607950" w:rsidRDefault="00CE412F" w:rsidP="00607950"/>
        </w:tc>
      </w:tr>
      <w:tr w:rsidR="00CE412F" w:rsidRPr="00607950" w14:paraId="2AFC99D7" w14:textId="77777777" w:rsidTr="006668CF">
        <w:trPr>
          <w:cantSplit/>
          <w:trHeight w:val="316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1E2E86" w14:textId="77777777" w:rsidR="00CE412F" w:rsidRPr="00607950" w:rsidRDefault="00CE412F" w:rsidP="00EE72BF">
            <w:pPr>
              <w:jc w:val="center"/>
            </w:pPr>
          </w:p>
        </w:tc>
        <w:tc>
          <w:tcPr>
            <w:tcW w:w="1224" w:type="dxa"/>
            <w:vMerge/>
            <w:tcBorders>
              <w:left w:val="nil"/>
              <w:right w:val="nil"/>
            </w:tcBorders>
          </w:tcPr>
          <w:p w14:paraId="77EBB394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85519F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3D30E6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2DC32D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496A55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251C88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686DFA5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F3EBFC4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54FA1BD" w14:textId="77777777" w:rsidR="00CE412F" w:rsidRPr="00607950" w:rsidRDefault="00CE412F" w:rsidP="00607950"/>
        </w:tc>
      </w:tr>
      <w:tr w:rsidR="00CE412F" w:rsidRPr="00607950" w14:paraId="36182F8B" w14:textId="77777777" w:rsidTr="006668CF">
        <w:trPr>
          <w:cantSplit/>
          <w:trHeight w:val="378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A6A034" w14:textId="77777777" w:rsidR="00CE412F" w:rsidRPr="00607950" w:rsidRDefault="00CE412F" w:rsidP="00E75113"/>
        </w:tc>
        <w:tc>
          <w:tcPr>
            <w:tcW w:w="122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0E5CAF3B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4BB10B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77D5C1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F42410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BC6B57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12C67FA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F9DC22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22F28D0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63DA60D" w14:textId="77777777" w:rsidR="00CE412F" w:rsidRPr="00607950" w:rsidRDefault="00CE412F" w:rsidP="00607950"/>
        </w:tc>
      </w:tr>
      <w:tr w:rsidR="00CE412F" w:rsidRPr="00607950" w14:paraId="3B7EA2F2" w14:textId="77777777" w:rsidTr="006A3749">
        <w:trPr>
          <w:cantSplit/>
          <w:trHeight w:val="58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E4B3D9" w14:textId="77777777" w:rsidR="00CE412F" w:rsidRPr="00607950" w:rsidRDefault="00CE412F" w:rsidP="00EE72BF">
            <w:pPr>
              <w:jc w:val="center"/>
            </w:pPr>
          </w:p>
        </w:tc>
        <w:tc>
          <w:tcPr>
            <w:tcW w:w="1224" w:type="dxa"/>
            <w:vMerge/>
            <w:tcBorders>
              <w:left w:val="single" w:sz="4" w:space="0" w:color="000000"/>
              <w:right w:val="nil"/>
            </w:tcBorders>
          </w:tcPr>
          <w:p w14:paraId="58D4693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7D46313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59E9CDC8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988517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7DAB0E7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2656ADF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65DBD1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352D0B8E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1C211065" w14:textId="77777777" w:rsidR="00CE412F" w:rsidRPr="00607950" w:rsidRDefault="00CE412F" w:rsidP="00607950"/>
        </w:tc>
      </w:tr>
      <w:tr w:rsidR="00CE412F" w:rsidRPr="00607950" w14:paraId="6FD032D4" w14:textId="77777777" w:rsidTr="00CE412F">
        <w:trPr>
          <w:cantSplit/>
          <w:trHeight w:val="284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DF6DC" w14:textId="77777777" w:rsidR="00CE412F" w:rsidRPr="00607950" w:rsidRDefault="00CE412F" w:rsidP="00EE72BF">
            <w:pPr>
              <w:jc w:val="center"/>
            </w:pPr>
          </w:p>
        </w:tc>
        <w:tc>
          <w:tcPr>
            <w:tcW w:w="122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833FA56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799B8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7117EF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B021D7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0EEBE1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7BE81D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845E0E" w14:textId="77777777" w:rsidR="00CE412F" w:rsidRPr="00607950" w:rsidRDefault="00CE412F" w:rsidP="00607950"/>
        </w:tc>
        <w:tc>
          <w:tcPr>
            <w:tcW w:w="1530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18F76F" w14:textId="77777777" w:rsidR="00CE412F" w:rsidRPr="00607950" w:rsidRDefault="00CE412F" w:rsidP="00607950"/>
        </w:tc>
        <w:tc>
          <w:tcPr>
            <w:tcW w:w="2502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2D92794" w14:textId="77777777" w:rsidR="00CE412F" w:rsidRPr="00607950" w:rsidRDefault="00CE412F" w:rsidP="00607950"/>
        </w:tc>
      </w:tr>
    </w:tbl>
    <w:p w14:paraId="213AD598" w14:textId="77777777" w:rsidR="004A6AD2" w:rsidRPr="00607950" w:rsidRDefault="004A6AD2" w:rsidP="00195BE7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792"/>
        <w:gridCol w:w="13202"/>
      </w:tblGrid>
      <w:tr w:rsidR="004A6AD2" w:rsidRPr="00607950" w14:paraId="631DBB6C" w14:textId="77777777" w:rsidTr="00195BE7">
        <w:trPr>
          <w:cantSplit/>
          <w:trHeight w:hRule="exact" w:val="294"/>
        </w:trPr>
        <w:tc>
          <w:tcPr>
            <w:tcW w:w="17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6920F551" w14:textId="77777777" w:rsidR="004A6AD2" w:rsidRPr="00607950" w:rsidRDefault="004A6AD2" w:rsidP="00195BE7">
            <w:pPr>
              <w:jc w:val="center"/>
            </w:pPr>
            <w:r w:rsidRPr="00607950">
              <w:rPr>
                <w:rFonts w:hint="eastAsia"/>
              </w:rPr>
              <w:t>週単位以外</w:t>
            </w:r>
          </w:p>
          <w:p w14:paraId="3070211C" w14:textId="77777777" w:rsidR="004A6AD2" w:rsidRPr="00607950" w:rsidRDefault="004A6AD2" w:rsidP="00195BE7">
            <w:pPr>
              <w:jc w:val="center"/>
            </w:pPr>
            <w:r w:rsidRPr="00607950">
              <w:rPr>
                <w:rFonts w:hint="eastAsia"/>
              </w:rPr>
              <w:t>のサービス</w:t>
            </w:r>
          </w:p>
        </w:tc>
        <w:tc>
          <w:tcPr>
            <w:tcW w:w="13202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8B2EC3D" w14:textId="77777777" w:rsidR="004A6AD2" w:rsidRPr="00607950" w:rsidRDefault="004A6AD2" w:rsidP="00607950"/>
        </w:tc>
      </w:tr>
      <w:tr w:rsidR="004A6AD2" w:rsidRPr="00607950" w14:paraId="0BBBD175" w14:textId="77777777" w:rsidTr="00195BE7">
        <w:trPr>
          <w:cantSplit/>
          <w:trHeight w:hRule="exact" w:val="296"/>
        </w:trPr>
        <w:tc>
          <w:tcPr>
            <w:tcW w:w="1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6AC0138" w14:textId="77777777" w:rsidR="004A6AD2" w:rsidRPr="00607950" w:rsidRDefault="004A6AD2" w:rsidP="00607950"/>
        </w:tc>
        <w:tc>
          <w:tcPr>
            <w:tcW w:w="132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772CD" w14:textId="77777777" w:rsidR="004A6AD2" w:rsidRPr="00607950" w:rsidRDefault="004A6AD2" w:rsidP="00607950"/>
        </w:tc>
      </w:tr>
    </w:tbl>
    <w:p w14:paraId="3F5F24B6" w14:textId="77777777" w:rsidR="004A6AD2" w:rsidRPr="00607950" w:rsidRDefault="004A6AD2" w:rsidP="004478FE">
      <w:pPr>
        <w:rPr>
          <w:rFonts w:hint="eastAsia"/>
        </w:rPr>
      </w:pPr>
    </w:p>
    <w:sectPr w:rsidR="004A6AD2" w:rsidRPr="00607950" w:rsidSect="00F04C2F">
      <w:pgSz w:w="16838" w:h="11906" w:orient="landscape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18BAB" w14:textId="77777777" w:rsidR="0084584C" w:rsidRDefault="0084584C" w:rsidP="00B6679C">
      <w:r>
        <w:separator/>
      </w:r>
    </w:p>
  </w:endnote>
  <w:endnote w:type="continuationSeparator" w:id="0">
    <w:p w14:paraId="0EB9F388" w14:textId="77777777" w:rsidR="0084584C" w:rsidRDefault="0084584C" w:rsidP="00B6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A9BC2" w14:textId="77777777" w:rsidR="0084584C" w:rsidRDefault="0084584C" w:rsidP="00B6679C">
      <w:r>
        <w:separator/>
      </w:r>
    </w:p>
  </w:footnote>
  <w:footnote w:type="continuationSeparator" w:id="0">
    <w:p w14:paraId="3EE621A8" w14:textId="77777777" w:rsidR="0084584C" w:rsidRDefault="0084584C" w:rsidP="00B66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AD2"/>
    <w:rsid w:val="0000758F"/>
    <w:rsid w:val="000145AB"/>
    <w:rsid w:val="00025CA1"/>
    <w:rsid w:val="001740C5"/>
    <w:rsid w:val="00195BE7"/>
    <w:rsid w:val="001D141E"/>
    <w:rsid w:val="00246425"/>
    <w:rsid w:val="002E7E3E"/>
    <w:rsid w:val="00305EF7"/>
    <w:rsid w:val="0031325D"/>
    <w:rsid w:val="003A4855"/>
    <w:rsid w:val="003A60FF"/>
    <w:rsid w:val="004478FE"/>
    <w:rsid w:val="004A6AD2"/>
    <w:rsid w:val="004B527B"/>
    <w:rsid w:val="004C35CE"/>
    <w:rsid w:val="004C5BB4"/>
    <w:rsid w:val="00593246"/>
    <w:rsid w:val="005D11C1"/>
    <w:rsid w:val="005D6A49"/>
    <w:rsid w:val="005E6AE6"/>
    <w:rsid w:val="00607950"/>
    <w:rsid w:val="00641C68"/>
    <w:rsid w:val="00650210"/>
    <w:rsid w:val="006668CF"/>
    <w:rsid w:val="006A3749"/>
    <w:rsid w:val="006D7079"/>
    <w:rsid w:val="007A3DEF"/>
    <w:rsid w:val="007C724F"/>
    <w:rsid w:val="007F62F0"/>
    <w:rsid w:val="00800E7F"/>
    <w:rsid w:val="008110A0"/>
    <w:rsid w:val="00833387"/>
    <w:rsid w:val="008454A0"/>
    <w:rsid w:val="0084584C"/>
    <w:rsid w:val="008C0BD3"/>
    <w:rsid w:val="008E50D7"/>
    <w:rsid w:val="00982FAE"/>
    <w:rsid w:val="00984CC2"/>
    <w:rsid w:val="00987F47"/>
    <w:rsid w:val="009A5415"/>
    <w:rsid w:val="00A77289"/>
    <w:rsid w:val="00AA46CA"/>
    <w:rsid w:val="00AD1035"/>
    <w:rsid w:val="00B374AD"/>
    <w:rsid w:val="00B6679C"/>
    <w:rsid w:val="00B75772"/>
    <w:rsid w:val="00B77E10"/>
    <w:rsid w:val="00BC1BD1"/>
    <w:rsid w:val="00C11C3E"/>
    <w:rsid w:val="00C669C4"/>
    <w:rsid w:val="00CB0539"/>
    <w:rsid w:val="00CE412F"/>
    <w:rsid w:val="00D5306D"/>
    <w:rsid w:val="00DF409A"/>
    <w:rsid w:val="00E20942"/>
    <w:rsid w:val="00E74B70"/>
    <w:rsid w:val="00E75113"/>
    <w:rsid w:val="00EE72BF"/>
    <w:rsid w:val="00F04C2F"/>
    <w:rsid w:val="00FB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C996C0"/>
  <w15:chartTrackingRefBased/>
  <w15:docId w15:val="{18CFB337-70AD-4835-9C21-0A51DB2B2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7950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eastAsia="ＭＳ ゴシック" w:cs="ＭＳ ゴシック"/>
      <w:spacing w:val="-4"/>
      <w:sz w:val="21"/>
      <w:szCs w:val="21"/>
    </w:rPr>
  </w:style>
  <w:style w:type="paragraph" w:styleId="a4">
    <w:name w:val="header"/>
    <w:basedOn w:val="a"/>
    <w:link w:val="a5"/>
    <w:rsid w:val="00B667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6679C"/>
    <w:rPr>
      <w:rFonts w:ascii="ＭＳ ゴシック" w:eastAsia="ＭＳ ゴシック"/>
      <w:kern w:val="2"/>
      <w:sz w:val="24"/>
      <w:szCs w:val="24"/>
    </w:rPr>
  </w:style>
  <w:style w:type="paragraph" w:styleId="a6">
    <w:name w:val="footer"/>
    <w:basedOn w:val="a"/>
    <w:link w:val="a7"/>
    <w:rsid w:val="00B66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6679C"/>
    <w:rPr>
      <w:rFonts w:ascii="ＭＳ ゴシック" w:eastAsia="ＭＳ ゴシック"/>
      <w:kern w:val="2"/>
      <w:sz w:val="24"/>
      <w:szCs w:val="24"/>
    </w:rPr>
  </w:style>
  <w:style w:type="character" w:styleId="a8">
    <w:name w:val="annotation reference"/>
    <w:rsid w:val="00987F47"/>
    <w:rPr>
      <w:sz w:val="18"/>
      <w:szCs w:val="18"/>
    </w:rPr>
  </w:style>
  <w:style w:type="paragraph" w:styleId="a9">
    <w:name w:val="annotation text"/>
    <w:basedOn w:val="a"/>
    <w:link w:val="aa"/>
    <w:rsid w:val="00987F47"/>
    <w:pPr>
      <w:jc w:val="left"/>
    </w:pPr>
  </w:style>
  <w:style w:type="character" w:customStyle="1" w:styleId="aa">
    <w:name w:val="コメント文字列 (文字)"/>
    <w:link w:val="a9"/>
    <w:rsid w:val="00987F47"/>
    <w:rPr>
      <w:rFonts w:ascii="ＭＳ ゴシック" w:eastAsia="ＭＳ ゴシック"/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987F47"/>
    <w:rPr>
      <w:b/>
      <w:bCs/>
    </w:rPr>
  </w:style>
  <w:style w:type="character" w:customStyle="1" w:styleId="ac">
    <w:name w:val="コメント内容 (文字)"/>
    <w:link w:val="ab"/>
    <w:rsid w:val="00987F47"/>
    <w:rPr>
      <w:rFonts w:ascii="ＭＳ ゴシック" w:eastAsia="ＭＳ ゴシック"/>
      <w:b/>
      <w:bCs/>
      <w:kern w:val="2"/>
      <w:sz w:val="24"/>
      <w:szCs w:val="24"/>
    </w:rPr>
  </w:style>
  <w:style w:type="paragraph" w:styleId="ad">
    <w:name w:val="Balloon Text"/>
    <w:basedOn w:val="a"/>
    <w:link w:val="ae"/>
    <w:rsid w:val="00987F47"/>
    <w:rPr>
      <w:rFonts w:ascii="Arial" w:hAnsi="Arial"/>
      <w:sz w:val="18"/>
      <w:szCs w:val="18"/>
    </w:rPr>
  </w:style>
  <w:style w:type="character" w:customStyle="1" w:styleId="ae">
    <w:name w:val="吹き出し (文字)"/>
    <w:link w:val="ad"/>
    <w:rsid w:val="00987F4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R7%20&#23455;&#21209;&#30740;&#20462;\2026.02.26&#65288;7&#26085;&#30446;&#6528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AD110-E0B5-4120-BFAD-975EBE6E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3</TotalTime>
  <Pages>2</Pages>
  <Words>133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演習シート４</vt:lpstr>
      <vt:lpstr> 　演習シート４</vt:lpstr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演習シート４</dc:title>
  <dc:subject/>
  <dc:creator>Y Tuchida</dc:creator>
  <cp:keywords/>
  <dc:description/>
  <cp:lastModifiedBy>MUSER08</cp:lastModifiedBy>
  <cp:revision>3</cp:revision>
  <cp:lastPrinted>2012-01-19T08:18:00Z</cp:lastPrinted>
  <dcterms:created xsi:type="dcterms:W3CDTF">2025-02-07T01:01:00Z</dcterms:created>
  <dcterms:modified xsi:type="dcterms:W3CDTF">2026-02-05T05:08:00Z</dcterms:modified>
</cp:coreProperties>
</file>