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3EE64" w14:textId="77777777" w:rsidR="004A6AD2" w:rsidRPr="009A5415" w:rsidRDefault="004A6AD2" w:rsidP="00607950">
      <w:pPr>
        <w:rPr>
          <w:rFonts w:ascii="HG創英角ｺﾞｼｯｸUB" w:eastAsia="HG創英角ｺﾞｼｯｸUB"/>
        </w:rPr>
      </w:pPr>
      <w:r w:rsidRPr="00607950">
        <w:t xml:space="preserve"> </w:t>
      </w:r>
      <w:r w:rsidR="009A5415">
        <w:rPr>
          <w:rFonts w:hint="eastAsia"/>
        </w:rPr>
        <w:t xml:space="preserve">　</w:t>
      </w:r>
      <w:r w:rsidR="007C724F">
        <w:rPr>
          <w:rFonts w:ascii="HG創英角ｺﾞｼｯｸUB" w:eastAsia="HG創英角ｺﾞｼｯｸUB" w:hint="eastAsia"/>
        </w:rPr>
        <w:t xml:space="preserve">　</w:t>
      </w:r>
      <w:r w:rsidR="007C724F">
        <w:rPr>
          <w:rFonts w:ascii="HG創英角ｺﾞｼｯｸUB" w:eastAsia="HG創英角ｺﾞｼｯｸUB"/>
        </w:rPr>
        <w:t xml:space="preserve">　　　　　　　</w:t>
      </w:r>
      <w:r w:rsidR="00B6679C">
        <w:rPr>
          <w:rFonts w:ascii="HG創英角ｺﾞｼｯｸUB" w:eastAsia="HG創英角ｺﾞｼｯｸUB" w:hint="eastAsia"/>
        </w:rPr>
        <w:t xml:space="preserve">　　　　　　　　　　</w:t>
      </w:r>
      <w:r w:rsidR="004B527B">
        <w:rPr>
          <w:rFonts w:ascii="HG創英角ｺﾞｼｯｸUB" w:eastAsia="HG創英角ｺﾞｼｯｸUB" w:hint="eastAsia"/>
        </w:rPr>
        <w:t xml:space="preserve">　　　　　　　　　　　　　　　　　　　　　　　　　　　　　　</w:t>
      </w:r>
      <w:r w:rsidR="007C724F">
        <w:rPr>
          <w:rFonts w:ascii="HG創英角ｺﾞｼｯｸUB" w:eastAsia="HG創英角ｺﾞｼｯｸUB" w:hint="eastAsia"/>
        </w:rPr>
        <w:t xml:space="preserve">　　　</w:t>
      </w:r>
      <w:r w:rsidR="007C724F">
        <w:rPr>
          <w:rFonts w:ascii="HG創英角ｺﾞｼｯｸUB" w:eastAsia="HG創英角ｺﾞｼｯｸUB"/>
        </w:rPr>
        <w:t xml:space="preserve">　</w:t>
      </w:r>
      <w:r w:rsidR="00B6679C">
        <w:rPr>
          <w:rFonts w:ascii="HG創英角ｺﾞｼｯｸUB" w:eastAsia="HG創英角ｺﾞｼｯｸUB" w:hint="eastAsia"/>
        </w:rPr>
        <w:t xml:space="preserve">　　</w:t>
      </w: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142"/>
        <w:gridCol w:w="12903"/>
      </w:tblGrid>
      <w:tr w:rsidR="004A6AD2" w:rsidRPr="00607950" w14:paraId="4046C973" w14:textId="77777777">
        <w:trPr>
          <w:trHeight w:hRule="exact" w:val="29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D2CC6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第　２　表</w:t>
            </w:r>
          </w:p>
        </w:tc>
        <w:tc>
          <w:tcPr>
            <w:tcW w:w="12903" w:type="dxa"/>
            <w:tcBorders>
              <w:top w:val="nil"/>
              <w:left w:val="nil"/>
              <w:bottom w:val="nil"/>
              <w:right w:val="nil"/>
            </w:tcBorders>
          </w:tcPr>
          <w:p w14:paraId="0A2B757C" w14:textId="77777777" w:rsidR="004A6AD2" w:rsidRPr="009A5415" w:rsidRDefault="004A6AD2" w:rsidP="00607950">
            <w:pPr>
              <w:rPr>
                <w:rFonts w:ascii="HG創英角ｺﾞｼｯｸUB" w:eastAsia="HG創英角ｺﾞｼｯｸUB"/>
              </w:rPr>
            </w:pPr>
            <w:r w:rsidRPr="00607950">
              <w:rPr>
                <w:rFonts w:hint="eastAsia"/>
              </w:rPr>
              <w:t xml:space="preserve">    </w:t>
            </w:r>
            <w:r w:rsidR="009A5415">
              <w:rPr>
                <w:rFonts w:hint="eastAsia"/>
              </w:rPr>
              <w:t xml:space="preserve">                             </w:t>
            </w:r>
            <w:r w:rsidR="009A5415" w:rsidRPr="009A5415">
              <w:rPr>
                <w:rFonts w:ascii="HG創英角ｺﾞｼｯｸUB" w:eastAsia="HG創英角ｺﾞｼｯｸUB" w:hint="eastAsia"/>
              </w:rPr>
              <w:t>居宅サービス計画書(</w:t>
            </w:r>
            <w:r w:rsidRPr="009A5415">
              <w:rPr>
                <w:rFonts w:ascii="HG創英角ｺﾞｼｯｸUB" w:eastAsia="HG創英角ｺﾞｼｯｸUB" w:hint="eastAsia"/>
              </w:rPr>
              <w:t>２</w:t>
            </w:r>
            <w:r w:rsidR="009A5415" w:rsidRPr="009A5415">
              <w:rPr>
                <w:rFonts w:ascii="HG創英角ｺﾞｼｯｸUB" w:eastAsia="HG創英角ｺﾞｼｯｸUB" w:hint="eastAsia"/>
              </w:rPr>
              <w:t>)</w:t>
            </w:r>
          </w:p>
        </w:tc>
      </w:tr>
    </w:tbl>
    <w:p w14:paraId="76AB0B7A" w14:textId="77777777" w:rsidR="004A6AD2" w:rsidRPr="00607950" w:rsidRDefault="004A6AD2" w:rsidP="00195BE7">
      <w:pPr>
        <w:spacing w:line="160" w:lineRule="exact"/>
      </w:pPr>
    </w:p>
    <w:p w14:paraId="1AE44B32" w14:textId="18B2E77B" w:rsidR="004A6AD2" w:rsidRPr="00607950" w:rsidRDefault="004A6AD2" w:rsidP="00607950">
      <w:r w:rsidRPr="00607950">
        <w:rPr>
          <w:rFonts w:hint="eastAsia"/>
        </w:rPr>
        <w:t xml:space="preserve">    </w:t>
      </w:r>
      <w:r w:rsidRPr="009A5415">
        <w:rPr>
          <w:rFonts w:hint="eastAsia"/>
          <w:u w:val="single"/>
        </w:rPr>
        <w:t>利用者名</w:t>
      </w:r>
      <w:r w:rsidR="007F62F0">
        <w:rPr>
          <w:rFonts w:hint="eastAsia"/>
          <w:u w:val="single"/>
        </w:rPr>
        <w:t xml:space="preserve">　</w:t>
      </w:r>
      <w:r w:rsidR="007F62F0" w:rsidRPr="001740C5">
        <w:rPr>
          <w:rFonts w:hint="eastAsia"/>
          <w:u w:val="single"/>
        </w:rPr>
        <w:t>神谷花子</w:t>
      </w:r>
      <w:r w:rsidR="00B75772">
        <w:rPr>
          <w:rFonts w:hint="eastAsia"/>
          <w:u w:val="single"/>
        </w:rPr>
        <w:t xml:space="preserve">　　　</w:t>
      </w:r>
      <w:r w:rsidRPr="009A5415">
        <w:rPr>
          <w:rFonts w:hint="eastAsia"/>
          <w:u w:val="single"/>
        </w:rPr>
        <w:t xml:space="preserve">　殿</w:t>
      </w:r>
      <w:r w:rsidRPr="00607950">
        <w:rPr>
          <w:rFonts w:hint="eastAsia"/>
        </w:rPr>
        <w:t xml:space="preserve">                    </w:t>
      </w:r>
      <w:r w:rsidR="009A5415">
        <w:rPr>
          <w:rFonts w:hint="eastAsia"/>
        </w:rPr>
        <w:t xml:space="preserve"> </w:t>
      </w:r>
      <w:r w:rsidRPr="00607950">
        <w:rPr>
          <w:rFonts w:hint="eastAsia"/>
        </w:rPr>
        <w:t xml:space="preserve">                                  </w:t>
      </w:r>
      <w:r w:rsidR="007F62F0">
        <w:rPr>
          <w:rFonts w:hint="eastAsia"/>
        </w:rPr>
        <w:t xml:space="preserve">　</w:t>
      </w:r>
      <w:r w:rsidR="00B75772">
        <w:rPr>
          <w:rFonts w:hint="eastAsia"/>
        </w:rPr>
        <w:t xml:space="preserve"> </w:t>
      </w:r>
      <w:r w:rsidRPr="00607950">
        <w:rPr>
          <w:rFonts w:hint="eastAsia"/>
        </w:rPr>
        <w:t xml:space="preserve"> </w:t>
      </w:r>
      <w:r w:rsidRPr="009A5415">
        <w:rPr>
          <w:rFonts w:hint="eastAsia"/>
          <w:u w:val="single"/>
        </w:rPr>
        <w:t xml:space="preserve">作成年月日　</w:t>
      </w:r>
      <w:r w:rsidR="00F769E3">
        <w:rPr>
          <w:rFonts w:hint="eastAsia"/>
          <w:u w:val="single"/>
        </w:rPr>
        <w:t>令和</w:t>
      </w:r>
      <w:r w:rsidRPr="009A5415">
        <w:rPr>
          <w:rFonts w:hint="eastAsia"/>
          <w:u w:val="single"/>
        </w:rPr>
        <w:t xml:space="preserve">　</w:t>
      </w:r>
      <w:r w:rsidR="00F769E3">
        <w:rPr>
          <w:rFonts w:hint="eastAsia"/>
          <w:u w:val="single"/>
        </w:rPr>
        <w:t>5</w:t>
      </w:r>
      <w:r w:rsidRPr="009A5415">
        <w:rPr>
          <w:rFonts w:hint="eastAsia"/>
          <w:u w:val="single"/>
        </w:rPr>
        <w:t xml:space="preserve">年　</w:t>
      </w:r>
      <w:r w:rsidR="007F62F0">
        <w:rPr>
          <w:rFonts w:hint="eastAsia"/>
          <w:u w:val="single"/>
        </w:rPr>
        <w:t>4</w:t>
      </w:r>
      <w:r w:rsidRPr="009A5415">
        <w:rPr>
          <w:rFonts w:hint="eastAsia"/>
          <w:u w:val="single"/>
        </w:rPr>
        <w:t xml:space="preserve">月　</w:t>
      </w:r>
      <w:r w:rsidR="00F769E3">
        <w:rPr>
          <w:rFonts w:hint="eastAsia"/>
          <w:u w:val="single"/>
        </w:rPr>
        <w:t>21</w:t>
      </w:r>
      <w:r w:rsidRPr="009A5415">
        <w:rPr>
          <w:rFonts w:hint="eastAsia"/>
          <w:u w:val="single"/>
        </w:rPr>
        <w:t>日</w:t>
      </w:r>
    </w:p>
    <w:p w14:paraId="43258B04" w14:textId="77777777" w:rsidR="004A6AD2" w:rsidRPr="00607950" w:rsidRDefault="004A6AD2" w:rsidP="00195BE7">
      <w:pPr>
        <w:spacing w:line="160" w:lineRule="exact"/>
      </w:pPr>
    </w:p>
    <w:tbl>
      <w:tblPr>
        <w:tblW w:w="0" w:type="auto"/>
        <w:tblInd w:w="63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346"/>
        <w:gridCol w:w="2040"/>
        <w:gridCol w:w="816"/>
        <w:gridCol w:w="2040"/>
        <w:gridCol w:w="816"/>
        <w:gridCol w:w="2040"/>
        <w:gridCol w:w="612"/>
        <w:gridCol w:w="1836"/>
        <w:gridCol w:w="816"/>
        <w:gridCol w:w="816"/>
        <w:gridCol w:w="816"/>
      </w:tblGrid>
      <w:tr w:rsidR="004A6AD2" w:rsidRPr="00607950" w14:paraId="45D1ABFA" w14:textId="77777777" w:rsidTr="009A5415">
        <w:trPr>
          <w:cantSplit/>
          <w:trHeight w:hRule="exact" w:val="298"/>
        </w:trPr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1252E7BB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生活全般の解決す</w:t>
            </w:r>
          </w:p>
          <w:p w14:paraId="1190AB28" w14:textId="77777777" w:rsidR="004A6AD2" w:rsidRPr="00607950" w:rsidRDefault="009A5415" w:rsidP="009A5415">
            <w:pPr>
              <w:jc w:val="center"/>
            </w:pPr>
            <w:r>
              <w:rPr>
                <w:rFonts w:hint="eastAsia"/>
              </w:rPr>
              <w:t>べき課題(</w:t>
            </w:r>
            <w:r w:rsidR="004A6AD2" w:rsidRPr="00607950">
              <w:rPr>
                <w:rFonts w:hint="eastAsia"/>
              </w:rPr>
              <w:t>ニーズ</w:t>
            </w:r>
            <w:r>
              <w:rPr>
                <w:rFonts w:hint="eastAsia"/>
              </w:rPr>
              <w:t>)</w:t>
            </w:r>
          </w:p>
        </w:tc>
        <w:tc>
          <w:tcPr>
            <w:tcW w:w="571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02D62D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目標</w:t>
            </w:r>
          </w:p>
        </w:tc>
        <w:tc>
          <w:tcPr>
            <w:tcW w:w="6936" w:type="dxa"/>
            <w:gridSpan w:val="6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65DF6279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援助内容</w:t>
            </w:r>
          </w:p>
        </w:tc>
      </w:tr>
      <w:tr w:rsidR="004A6AD2" w:rsidRPr="00607950" w14:paraId="13C3F420" w14:textId="77777777">
        <w:trPr>
          <w:cantSplit/>
          <w:trHeight w:hRule="exact" w:val="298"/>
        </w:trPr>
        <w:tc>
          <w:tcPr>
            <w:tcW w:w="23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7BF5E81" w14:textId="77777777" w:rsidR="004A6AD2" w:rsidRPr="00607950" w:rsidRDefault="004A6AD2" w:rsidP="00607950"/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935AF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長期目標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AD449A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(期間)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2DB377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短期目標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D4ACF2C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(期間)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FA96E2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サービス内容</w:t>
            </w:r>
          </w:p>
        </w:tc>
        <w:tc>
          <w:tcPr>
            <w:tcW w:w="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7B5C62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※１</w:t>
            </w: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093CDE1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サービス種別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4E0601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※２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494954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頻度</w:t>
            </w: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8EE3BF" w14:textId="77777777" w:rsidR="004A6AD2" w:rsidRPr="00607950" w:rsidRDefault="004A6AD2" w:rsidP="009A5415">
            <w:pPr>
              <w:jc w:val="center"/>
            </w:pPr>
            <w:r w:rsidRPr="00607950">
              <w:rPr>
                <w:rFonts w:hint="eastAsia"/>
              </w:rPr>
              <w:t>期間</w:t>
            </w:r>
          </w:p>
        </w:tc>
      </w:tr>
      <w:tr w:rsidR="004A6AD2" w:rsidRPr="00607950" w14:paraId="2678C0DE" w14:textId="77777777" w:rsidTr="009A5415">
        <w:trPr>
          <w:trHeight w:val="107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5F792C04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69A7EB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FFC8747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5DE833E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45D89D6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37DA5F1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653E82B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BFE766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C1099B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3E5F4F3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7F2BE3C" w14:textId="77777777" w:rsidR="004A6AD2" w:rsidRPr="00607950" w:rsidRDefault="004A6AD2" w:rsidP="00607950"/>
        </w:tc>
      </w:tr>
      <w:tr w:rsidR="004A6AD2" w:rsidRPr="00607950" w14:paraId="1CACC771" w14:textId="77777777" w:rsidTr="009A5415">
        <w:trPr>
          <w:trHeight w:val="27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018BB98D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85A12D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29199EC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6CAD38C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E22490C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4592B1F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BD83555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082B51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16A7B4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D07AADC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A327485" w14:textId="77777777" w:rsidR="004A6AD2" w:rsidRPr="00607950" w:rsidRDefault="004A6AD2" w:rsidP="00607950"/>
        </w:tc>
      </w:tr>
      <w:tr w:rsidR="004A6AD2" w:rsidRPr="00607950" w14:paraId="6BEB6B96" w14:textId="77777777" w:rsidTr="009A5415">
        <w:trPr>
          <w:trHeight w:val="133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2B6C0B93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B04D1D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2F39507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5A8F8B2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E59A59E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033A040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79788D8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B69BF4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2DAF2F5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4A792C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BB578E3" w14:textId="77777777" w:rsidR="004A6AD2" w:rsidRPr="00607950" w:rsidRDefault="004A6AD2" w:rsidP="00607950"/>
        </w:tc>
      </w:tr>
      <w:tr w:rsidR="004A6AD2" w:rsidRPr="00607950" w14:paraId="6F39676C" w14:textId="77777777" w:rsidTr="009A5415">
        <w:trPr>
          <w:trHeight w:val="153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418B5280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8E8DFD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8DF8E00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357628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A6AB3CB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A807724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D679EC8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B433E6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DBE479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7CD590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BDD2DF7" w14:textId="77777777" w:rsidR="004A6AD2" w:rsidRPr="00607950" w:rsidRDefault="004A6AD2" w:rsidP="00607950"/>
        </w:tc>
      </w:tr>
      <w:tr w:rsidR="004A6AD2" w:rsidRPr="00607950" w14:paraId="53ACD9E9" w14:textId="77777777" w:rsidTr="009A5415">
        <w:trPr>
          <w:trHeight w:val="102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08417C78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350C02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BE8EA6A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175D893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10240BD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E7A7B7B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BE02262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093D77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2BD4C6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3295F1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531D45E" w14:textId="77777777" w:rsidR="004A6AD2" w:rsidRPr="00607950" w:rsidRDefault="004A6AD2" w:rsidP="00607950"/>
        </w:tc>
      </w:tr>
      <w:tr w:rsidR="004A6AD2" w:rsidRPr="00607950" w14:paraId="77DF0524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2930AF97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BCCF59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0F5A0FB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A2D86D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F9AAEC8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C303633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09C32FF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35D2CD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88E038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B2A409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EFBAB14" w14:textId="77777777" w:rsidR="004A6AD2" w:rsidRPr="00607950" w:rsidRDefault="004A6AD2" w:rsidP="00607950"/>
        </w:tc>
      </w:tr>
      <w:tr w:rsidR="004A6AD2" w:rsidRPr="00607950" w14:paraId="1FD2FA3D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41D51EFA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812420D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F7CAF68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D621BF2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7D6F3B9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C50CDC3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2F2653D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822C63B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91B7C95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E872DF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2FBC575" w14:textId="77777777" w:rsidR="004A6AD2" w:rsidRPr="00607950" w:rsidRDefault="004A6AD2" w:rsidP="00607950"/>
        </w:tc>
      </w:tr>
      <w:tr w:rsidR="004A6AD2" w:rsidRPr="00607950" w14:paraId="5426F611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7BD6BCBD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813A2E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45D8F0D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445A77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F3532A0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6E41424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6E59832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10C9E5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C224F5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B4A5BC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EAFAA5A" w14:textId="77777777" w:rsidR="004A6AD2" w:rsidRPr="00607950" w:rsidRDefault="004A6AD2" w:rsidP="00607950"/>
        </w:tc>
      </w:tr>
      <w:tr w:rsidR="004A6AD2" w:rsidRPr="00607950" w14:paraId="6C0B4465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75BACCEE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A54AFBD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DE6A114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3BE57AD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83678C4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CC3C6C6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DAD9663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76F229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D8DDCE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6608E0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135124A" w14:textId="77777777" w:rsidR="004A6AD2" w:rsidRPr="00607950" w:rsidRDefault="004A6AD2" w:rsidP="00607950"/>
        </w:tc>
      </w:tr>
      <w:tr w:rsidR="004A6AD2" w:rsidRPr="00607950" w14:paraId="37FDD3C6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074BDAA5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40FA60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7609229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ED41D43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A738289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C638A87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1C61ED6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899974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74DB76C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B8263ED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440760F" w14:textId="77777777" w:rsidR="004A6AD2" w:rsidRPr="00607950" w:rsidRDefault="004A6AD2" w:rsidP="00607950"/>
        </w:tc>
      </w:tr>
      <w:tr w:rsidR="004A6AD2" w:rsidRPr="00607950" w14:paraId="1C213940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1FB220DB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FA347CE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6065FF0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D9B3335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6085ADD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9928543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50F1EED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0223DCB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CA96A7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A66294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C4A5EBD" w14:textId="77777777" w:rsidR="004A6AD2" w:rsidRPr="00607950" w:rsidRDefault="004A6AD2" w:rsidP="00607950"/>
        </w:tc>
      </w:tr>
      <w:tr w:rsidR="004A6AD2" w:rsidRPr="00607950" w14:paraId="6718DA82" w14:textId="77777777" w:rsidTr="009A5415">
        <w:trPr>
          <w:trHeight w:val="115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419E15C1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8B56E3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35243C5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5FEA5D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52D4209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44B22B1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17ECED1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8D1250E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A8770F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905764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196F3EF" w14:textId="77777777" w:rsidR="004A6AD2" w:rsidRPr="00607950" w:rsidRDefault="004A6AD2" w:rsidP="00607950"/>
        </w:tc>
      </w:tr>
      <w:tr w:rsidR="004A6AD2" w:rsidRPr="00607950" w14:paraId="2EE49725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3F83A064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7ACFD23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277F545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F090B7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909C54D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6E2E91F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A163568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10BCD65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CD363D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4AA5299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52F9E9C" w14:textId="77777777" w:rsidR="004A6AD2" w:rsidRPr="00607950" w:rsidRDefault="004A6AD2" w:rsidP="00607950"/>
        </w:tc>
      </w:tr>
      <w:tr w:rsidR="004A6AD2" w:rsidRPr="00607950" w14:paraId="6131CD28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1287436E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A329665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1C08CD0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2E6E58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F0016FA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17E51BC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61255C3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8710A1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39CA53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B7B03CC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94D9AA0" w14:textId="77777777" w:rsidR="004A6AD2" w:rsidRPr="00607950" w:rsidRDefault="004A6AD2" w:rsidP="00607950"/>
        </w:tc>
      </w:tr>
      <w:tr w:rsidR="004A6AD2" w:rsidRPr="00607950" w14:paraId="2695CE5A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4E9859FD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5C10C5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A0224E4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F4E11C6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10CB5B1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FA31C31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F7D7C49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C15D95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D4053EC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7E052E2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3D89341" w14:textId="77777777" w:rsidR="004A6AD2" w:rsidRPr="00607950" w:rsidRDefault="004A6AD2" w:rsidP="00607950"/>
        </w:tc>
      </w:tr>
      <w:tr w:rsidR="004A6AD2" w:rsidRPr="00607950" w14:paraId="69A98C8A" w14:textId="77777777" w:rsidTr="009A5415">
        <w:trPr>
          <w:trHeight w:val="91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5C1A0CD7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E6B6C25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A20B1B1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34D9CA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37FAC34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3FE1232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650CD0B1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7AF0FE9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2022FE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8F50EC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C44E247" w14:textId="77777777" w:rsidR="004A6AD2" w:rsidRPr="00607950" w:rsidRDefault="004A6AD2" w:rsidP="00607950"/>
        </w:tc>
      </w:tr>
      <w:tr w:rsidR="004A6AD2" w:rsidRPr="00607950" w14:paraId="0C36033D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288186AA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0C17FD4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F5B63C2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00EC55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1B59FD5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FC16034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894A314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940F73B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C59586C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AA1CD5F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C50A0D0" w14:textId="77777777" w:rsidR="004A6AD2" w:rsidRPr="00607950" w:rsidRDefault="004A6AD2" w:rsidP="00607950"/>
        </w:tc>
      </w:tr>
      <w:tr w:rsidR="004A6AD2" w:rsidRPr="00607950" w14:paraId="6610653F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0F26ED11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361579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86A9227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B75A88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BCF0C07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10D18E0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E8002EC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FFCDE6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2EC873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70ADC4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6B19792" w14:textId="77777777" w:rsidR="004A6AD2" w:rsidRPr="00607950" w:rsidRDefault="004A6AD2" w:rsidP="00607950"/>
        </w:tc>
      </w:tr>
      <w:tr w:rsidR="004A6AD2" w:rsidRPr="00607950" w14:paraId="1E0EFCFA" w14:textId="77777777" w:rsidTr="009A5415">
        <w:trPr>
          <w:trHeight w:val="119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1E091E58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EDDE47E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1939D67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70A33E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D765406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F82627A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808C0F5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2DF3A4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8CC071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637FD6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D0042C9" w14:textId="77777777" w:rsidR="004A6AD2" w:rsidRPr="00607950" w:rsidRDefault="004A6AD2" w:rsidP="00607950"/>
        </w:tc>
      </w:tr>
      <w:tr w:rsidR="004A6AD2" w:rsidRPr="00607950" w14:paraId="3DE6C077" w14:textId="77777777" w:rsidTr="009A5415">
        <w:trPr>
          <w:trHeight w:val="96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400BC223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E237ED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2C62545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690AB2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701A30C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4D8D495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D602E13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DD44F7D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4FA5E4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3FFAAE7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24C22FC" w14:textId="77777777" w:rsidR="004A6AD2" w:rsidRPr="00607950" w:rsidRDefault="004A6AD2" w:rsidP="00607950"/>
        </w:tc>
      </w:tr>
      <w:tr w:rsidR="004A6AD2" w:rsidRPr="00607950" w14:paraId="02E48419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5872616F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710C5C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97F3C35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1356E7B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9DC4B7C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348B5FA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77A212C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357574D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8BCCEEF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E5B75E0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5C5DE0E" w14:textId="77777777" w:rsidR="004A6AD2" w:rsidRPr="00607950" w:rsidRDefault="004A6AD2" w:rsidP="00607950"/>
        </w:tc>
      </w:tr>
      <w:tr w:rsidR="004A6AD2" w:rsidRPr="00607950" w14:paraId="33931D3E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dotted" w:sz="4" w:space="0" w:color="000000"/>
              <w:right w:val="nil"/>
            </w:tcBorders>
          </w:tcPr>
          <w:p w14:paraId="13AC71BA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59939A5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E955EDE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13651AE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28C5E8DC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4B830AB3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7D3E5981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5BFC99F4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4AB1BA8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350B2BB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39E57A57" w14:textId="77777777" w:rsidR="004A6AD2" w:rsidRPr="00607950" w:rsidRDefault="004A6AD2" w:rsidP="00607950"/>
        </w:tc>
      </w:tr>
      <w:tr w:rsidR="004A6AD2" w:rsidRPr="00607950" w14:paraId="1559EDC7" w14:textId="77777777" w:rsidTr="009A5415">
        <w:trPr>
          <w:trHeight w:val="80"/>
        </w:trPr>
        <w:tc>
          <w:tcPr>
            <w:tcW w:w="234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DD5B1DC" w14:textId="77777777" w:rsidR="004A6AD2" w:rsidRPr="00607950" w:rsidRDefault="004A6AD2" w:rsidP="009A5415"/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12B2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7B2556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5412A9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5C9CA3" w14:textId="77777777" w:rsidR="004A6AD2" w:rsidRPr="00607950" w:rsidRDefault="004A6AD2" w:rsidP="00607950"/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F1D862" w14:textId="77777777" w:rsidR="004A6AD2" w:rsidRPr="00607950" w:rsidRDefault="004A6AD2" w:rsidP="00607950"/>
        </w:tc>
        <w:tc>
          <w:tcPr>
            <w:tcW w:w="6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06DFCC" w14:textId="77777777" w:rsidR="004A6AD2" w:rsidRPr="00607950" w:rsidRDefault="004A6AD2" w:rsidP="00607950"/>
        </w:tc>
        <w:tc>
          <w:tcPr>
            <w:tcW w:w="18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C477CA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3462B1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BADFC3" w14:textId="77777777" w:rsidR="004A6AD2" w:rsidRPr="00607950" w:rsidRDefault="004A6AD2" w:rsidP="00607950"/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273645" w14:textId="77777777" w:rsidR="004A6AD2" w:rsidRPr="00607950" w:rsidRDefault="004A6AD2" w:rsidP="00607950"/>
        </w:tc>
      </w:tr>
    </w:tbl>
    <w:p w14:paraId="3603B6AC" w14:textId="77777777" w:rsidR="004A6AD2" w:rsidRPr="00607950" w:rsidRDefault="004A6AD2" w:rsidP="00607950">
      <w:r w:rsidRPr="00607950">
        <w:rPr>
          <w:rFonts w:hint="eastAsia"/>
        </w:rPr>
        <w:t xml:space="preserve"> ※１　「保険給付の対象になるかどうかの区分」について、保険給付対象内サービスについては○印を付す。</w:t>
      </w:r>
    </w:p>
    <w:p w14:paraId="4783B3FC" w14:textId="77777777" w:rsidR="004A6AD2" w:rsidRDefault="004A6AD2" w:rsidP="00607950">
      <w:r w:rsidRPr="00607950">
        <w:rPr>
          <w:rFonts w:hint="eastAsia"/>
        </w:rPr>
        <w:t xml:space="preserve"> </w:t>
      </w:r>
      <w:r w:rsidR="00195BE7">
        <w:rPr>
          <w:rFonts w:hint="eastAsia"/>
        </w:rPr>
        <w:t>※２　「当該サービス提供を行う事業所」について記入する。</w:t>
      </w:r>
    </w:p>
    <w:p w14:paraId="229C99AC" w14:textId="77777777" w:rsidR="004A6AD2" w:rsidRPr="00607950" w:rsidRDefault="004A6AD2" w:rsidP="002863F8"/>
    <w:sectPr w:rsidR="004A6AD2" w:rsidRPr="00607950" w:rsidSect="00F04C2F">
      <w:pgSz w:w="16838" w:h="11906" w:orient="landscape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B014A" w14:textId="77777777" w:rsidR="00EA0260" w:rsidRDefault="00EA0260" w:rsidP="00B6679C">
      <w:r>
        <w:separator/>
      </w:r>
    </w:p>
  </w:endnote>
  <w:endnote w:type="continuationSeparator" w:id="0">
    <w:p w14:paraId="7CEB0BC0" w14:textId="77777777" w:rsidR="00EA0260" w:rsidRDefault="00EA0260" w:rsidP="00B6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C89F9" w14:textId="77777777" w:rsidR="00EA0260" w:rsidRDefault="00EA0260" w:rsidP="00B6679C">
      <w:r>
        <w:separator/>
      </w:r>
    </w:p>
  </w:footnote>
  <w:footnote w:type="continuationSeparator" w:id="0">
    <w:p w14:paraId="460F3723" w14:textId="77777777" w:rsidR="00EA0260" w:rsidRDefault="00EA0260" w:rsidP="00B66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AD2"/>
    <w:rsid w:val="0000758F"/>
    <w:rsid w:val="000145AB"/>
    <w:rsid w:val="00025CA1"/>
    <w:rsid w:val="001740C5"/>
    <w:rsid w:val="00195BE7"/>
    <w:rsid w:val="001D141E"/>
    <w:rsid w:val="00246425"/>
    <w:rsid w:val="002863F8"/>
    <w:rsid w:val="002E7E3E"/>
    <w:rsid w:val="00305EF7"/>
    <w:rsid w:val="0031325D"/>
    <w:rsid w:val="003A4855"/>
    <w:rsid w:val="004A6AD2"/>
    <w:rsid w:val="004B527B"/>
    <w:rsid w:val="004C35CE"/>
    <w:rsid w:val="004C5BB4"/>
    <w:rsid w:val="00593246"/>
    <w:rsid w:val="005D11C1"/>
    <w:rsid w:val="005D6A49"/>
    <w:rsid w:val="005E6AE6"/>
    <w:rsid w:val="00607950"/>
    <w:rsid w:val="00641C68"/>
    <w:rsid w:val="00650210"/>
    <w:rsid w:val="006668CF"/>
    <w:rsid w:val="006A3749"/>
    <w:rsid w:val="007A3DEF"/>
    <w:rsid w:val="007C724F"/>
    <w:rsid w:val="007F62F0"/>
    <w:rsid w:val="008110A0"/>
    <w:rsid w:val="00833387"/>
    <w:rsid w:val="008454A0"/>
    <w:rsid w:val="008B38CB"/>
    <w:rsid w:val="008C0BD3"/>
    <w:rsid w:val="00982FAE"/>
    <w:rsid w:val="00984CC2"/>
    <w:rsid w:val="00987F47"/>
    <w:rsid w:val="009A5415"/>
    <w:rsid w:val="00A77289"/>
    <w:rsid w:val="00A85EE9"/>
    <w:rsid w:val="00AA46CA"/>
    <w:rsid w:val="00AD1035"/>
    <w:rsid w:val="00B374AD"/>
    <w:rsid w:val="00B6679C"/>
    <w:rsid w:val="00B75772"/>
    <w:rsid w:val="00B77E10"/>
    <w:rsid w:val="00BC1BD1"/>
    <w:rsid w:val="00C11C3E"/>
    <w:rsid w:val="00C36387"/>
    <w:rsid w:val="00C669C4"/>
    <w:rsid w:val="00CB0539"/>
    <w:rsid w:val="00CE412F"/>
    <w:rsid w:val="00D5306D"/>
    <w:rsid w:val="00DF409A"/>
    <w:rsid w:val="00E20942"/>
    <w:rsid w:val="00E74B70"/>
    <w:rsid w:val="00E75113"/>
    <w:rsid w:val="00EA0260"/>
    <w:rsid w:val="00EE72BF"/>
    <w:rsid w:val="00F04C2F"/>
    <w:rsid w:val="00F769E3"/>
    <w:rsid w:val="00FB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8005BC"/>
  <w15:chartTrackingRefBased/>
  <w15:docId w15:val="{424C1C09-7191-4B84-A887-EB4010A72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7950"/>
    <w:pPr>
      <w:widowControl w:val="0"/>
      <w:jc w:val="both"/>
    </w:pPr>
    <w:rPr>
      <w:rFonts w:ascii="ＭＳ ゴシック"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30" w:lineRule="exact"/>
      <w:jc w:val="both"/>
    </w:pPr>
    <w:rPr>
      <w:rFonts w:eastAsia="ＭＳ ゴシック" w:cs="ＭＳ ゴシック"/>
      <w:spacing w:val="-4"/>
      <w:sz w:val="21"/>
      <w:szCs w:val="21"/>
    </w:rPr>
  </w:style>
  <w:style w:type="paragraph" w:styleId="a4">
    <w:name w:val="header"/>
    <w:basedOn w:val="a"/>
    <w:link w:val="a5"/>
    <w:rsid w:val="00B667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B6679C"/>
    <w:rPr>
      <w:rFonts w:ascii="ＭＳ ゴシック" w:eastAsia="ＭＳ ゴシック"/>
      <w:kern w:val="2"/>
      <w:sz w:val="24"/>
      <w:szCs w:val="24"/>
    </w:rPr>
  </w:style>
  <w:style w:type="paragraph" w:styleId="a6">
    <w:name w:val="footer"/>
    <w:basedOn w:val="a"/>
    <w:link w:val="a7"/>
    <w:rsid w:val="00B66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B6679C"/>
    <w:rPr>
      <w:rFonts w:ascii="ＭＳ ゴシック" w:eastAsia="ＭＳ ゴシック"/>
      <w:kern w:val="2"/>
      <w:sz w:val="24"/>
      <w:szCs w:val="24"/>
    </w:rPr>
  </w:style>
  <w:style w:type="character" w:styleId="a8">
    <w:name w:val="annotation reference"/>
    <w:rsid w:val="00987F47"/>
    <w:rPr>
      <w:sz w:val="18"/>
      <w:szCs w:val="18"/>
    </w:rPr>
  </w:style>
  <w:style w:type="paragraph" w:styleId="a9">
    <w:name w:val="annotation text"/>
    <w:basedOn w:val="a"/>
    <w:link w:val="aa"/>
    <w:rsid w:val="00987F47"/>
    <w:pPr>
      <w:jc w:val="left"/>
    </w:pPr>
  </w:style>
  <w:style w:type="character" w:customStyle="1" w:styleId="aa">
    <w:name w:val="コメント文字列 (文字)"/>
    <w:link w:val="a9"/>
    <w:rsid w:val="00987F47"/>
    <w:rPr>
      <w:rFonts w:ascii="ＭＳ ゴシック" w:eastAsia="ＭＳ ゴシック"/>
      <w:kern w:val="2"/>
      <w:sz w:val="24"/>
      <w:szCs w:val="24"/>
    </w:rPr>
  </w:style>
  <w:style w:type="paragraph" w:styleId="ab">
    <w:name w:val="annotation subject"/>
    <w:basedOn w:val="a9"/>
    <w:next w:val="a9"/>
    <w:link w:val="ac"/>
    <w:rsid w:val="00987F47"/>
    <w:rPr>
      <w:b/>
      <w:bCs/>
    </w:rPr>
  </w:style>
  <w:style w:type="character" w:customStyle="1" w:styleId="ac">
    <w:name w:val="コメント内容 (文字)"/>
    <w:link w:val="ab"/>
    <w:rsid w:val="00987F47"/>
    <w:rPr>
      <w:rFonts w:ascii="ＭＳ ゴシック" w:eastAsia="ＭＳ ゴシック"/>
      <w:b/>
      <w:bCs/>
      <w:kern w:val="2"/>
      <w:sz w:val="24"/>
      <w:szCs w:val="24"/>
    </w:rPr>
  </w:style>
  <w:style w:type="paragraph" w:styleId="ad">
    <w:name w:val="Balloon Text"/>
    <w:basedOn w:val="a"/>
    <w:link w:val="ae"/>
    <w:rsid w:val="00987F47"/>
    <w:rPr>
      <w:rFonts w:ascii="Arial" w:hAnsi="Arial"/>
      <w:sz w:val="18"/>
      <w:szCs w:val="18"/>
    </w:rPr>
  </w:style>
  <w:style w:type="character" w:customStyle="1" w:styleId="ae">
    <w:name w:val="吹き出し (文字)"/>
    <w:link w:val="ad"/>
    <w:rsid w:val="00987F4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R7%20&#23455;&#21209;&#30740;&#20462;\2026.02.26&#65288;7&#26085;&#30446;&#6528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AD110-E0B5-4120-BFAD-975EBE6E4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2</TotalTime>
  <Pages>1</Pages>
  <Words>171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演習シート４</vt:lpstr>
      <vt:lpstr> 　演習シート４</vt:lpstr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演習シート４</dc:title>
  <dc:subject/>
  <dc:creator>Y Tuchida</dc:creator>
  <cp:keywords/>
  <dc:description/>
  <cp:lastModifiedBy>MUSER08</cp:lastModifiedBy>
  <cp:revision>3</cp:revision>
  <cp:lastPrinted>2012-01-19T08:18:00Z</cp:lastPrinted>
  <dcterms:created xsi:type="dcterms:W3CDTF">2025-02-07T01:01:00Z</dcterms:created>
  <dcterms:modified xsi:type="dcterms:W3CDTF">2026-02-05T05:02:00Z</dcterms:modified>
</cp:coreProperties>
</file>