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00B15" w14:textId="77777777" w:rsidR="004A6AD2" w:rsidRPr="009A5415" w:rsidRDefault="004A6AD2" w:rsidP="00607950">
      <w:pPr>
        <w:rPr>
          <w:rFonts w:ascii="HG創英角ｺﾞｼｯｸUB" w:eastAsia="HG創英角ｺﾞｼｯｸUB"/>
        </w:rPr>
      </w:pPr>
      <w:r w:rsidRPr="00607950">
        <w:t xml:space="preserve"> </w:t>
      </w:r>
      <w:r w:rsidR="009A5415">
        <w:rPr>
          <w:rFonts w:hint="eastAsia"/>
        </w:rPr>
        <w:t xml:space="preserve">　</w:t>
      </w:r>
      <w:r w:rsidR="007C724F">
        <w:rPr>
          <w:rFonts w:ascii="HG創英角ｺﾞｼｯｸUB" w:eastAsia="HG創英角ｺﾞｼｯｸUB" w:hint="eastAsia"/>
        </w:rPr>
        <w:t xml:space="preserve">　</w:t>
      </w:r>
      <w:r w:rsidR="007C724F">
        <w:rPr>
          <w:rFonts w:ascii="HG創英角ｺﾞｼｯｸUB" w:eastAsia="HG創英角ｺﾞｼｯｸUB"/>
        </w:rPr>
        <w:t xml:space="preserve">　　　　　　　</w:t>
      </w:r>
      <w:r w:rsidR="00B6679C">
        <w:rPr>
          <w:rFonts w:ascii="HG創英角ｺﾞｼｯｸUB" w:eastAsia="HG創英角ｺﾞｼｯｸUB" w:hint="eastAsia"/>
        </w:rPr>
        <w:t xml:space="preserve">　　　　　　　　　　</w:t>
      </w:r>
      <w:r w:rsidR="004B527B">
        <w:rPr>
          <w:rFonts w:ascii="HG創英角ｺﾞｼｯｸUB" w:eastAsia="HG創英角ｺﾞｼｯｸUB" w:hint="eastAsia"/>
        </w:rPr>
        <w:t xml:space="preserve">　　　　　　　　　　　　　　　　　　　　　　　　　　　　　　</w:t>
      </w:r>
      <w:r w:rsidR="007C724F">
        <w:rPr>
          <w:rFonts w:ascii="HG創英角ｺﾞｼｯｸUB" w:eastAsia="HG創英角ｺﾞｼｯｸUB" w:hint="eastAsia"/>
        </w:rPr>
        <w:t xml:space="preserve">　　　</w:t>
      </w:r>
      <w:r w:rsidR="007C724F">
        <w:rPr>
          <w:rFonts w:ascii="HG創英角ｺﾞｼｯｸUB" w:eastAsia="HG創英角ｺﾞｼｯｸUB"/>
        </w:rPr>
        <w:t xml:space="preserve">　</w:t>
      </w:r>
      <w:r w:rsidR="00B6679C">
        <w:rPr>
          <w:rFonts w:ascii="HG創英角ｺﾞｼｯｸUB" w:eastAsia="HG創英角ｺﾞｼｯｸUB" w:hint="eastAsia"/>
        </w:rPr>
        <w:t xml:space="preserve">　　</w:t>
      </w:r>
    </w:p>
    <w:tbl>
      <w:tblPr>
        <w:tblW w:w="0" w:type="auto"/>
        <w:tblInd w:w="63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142"/>
        <w:gridCol w:w="12833"/>
      </w:tblGrid>
      <w:tr w:rsidR="004A6AD2" w:rsidRPr="00607950" w14:paraId="2F04017C" w14:textId="77777777" w:rsidTr="005E6AE6">
        <w:trPr>
          <w:trHeight w:hRule="exact" w:val="29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5E00C" w14:textId="77777777" w:rsidR="004A6AD2" w:rsidRPr="00607950" w:rsidRDefault="004A6AD2" w:rsidP="005E6AE6">
            <w:pPr>
              <w:jc w:val="center"/>
            </w:pPr>
            <w:r w:rsidRPr="00607950">
              <w:rPr>
                <w:rFonts w:hint="eastAsia"/>
              </w:rPr>
              <w:t>第　１　表</w:t>
            </w:r>
          </w:p>
        </w:tc>
        <w:tc>
          <w:tcPr>
            <w:tcW w:w="12833" w:type="dxa"/>
            <w:tcBorders>
              <w:top w:val="nil"/>
              <w:left w:val="nil"/>
              <w:bottom w:val="nil"/>
              <w:right w:val="nil"/>
            </w:tcBorders>
          </w:tcPr>
          <w:p w14:paraId="773107C5" w14:textId="5169FD31" w:rsidR="004A6AD2" w:rsidRPr="00607950" w:rsidRDefault="004A6AD2" w:rsidP="00607950">
            <w:r w:rsidRPr="00607950">
              <w:rPr>
                <w:rFonts w:hint="eastAsia"/>
              </w:rPr>
              <w:t xml:space="preserve">   </w:t>
            </w:r>
            <w:r w:rsidR="005E6AE6">
              <w:rPr>
                <w:rFonts w:hint="eastAsia"/>
              </w:rPr>
              <w:t xml:space="preserve">                              </w:t>
            </w:r>
            <w:r w:rsidRPr="005E6AE6">
              <w:rPr>
                <w:rFonts w:ascii="HG創英角ｺﾞｼｯｸUB" w:eastAsia="HG創英角ｺﾞｼｯｸUB" w:hint="eastAsia"/>
              </w:rPr>
              <w:t>居宅サービス計画書</w:t>
            </w:r>
            <w:r w:rsidR="005E6AE6">
              <w:rPr>
                <w:rFonts w:ascii="HG創英角ｺﾞｼｯｸUB" w:eastAsia="HG創英角ｺﾞｼｯｸUB" w:hint="eastAsia"/>
              </w:rPr>
              <w:t>(</w:t>
            </w:r>
            <w:r w:rsidRPr="005E6AE6">
              <w:rPr>
                <w:rFonts w:ascii="HG創英角ｺﾞｼｯｸUB" w:eastAsia="HG創英角ｺﾞｼｯｸUB" w:hint="eastAsia"/>
              </w:rPr>
              <w:t>１</w:t>
            </w:r>
            <w:r w:rsidR="005E6AE6">
              <w:rPr>
                <w:rFonts w:ascii="HG創英角ｺﾞｼｯｸUB" w:eastAsia="HG創英角ｺﾞｼｯｸUB" w:hint="eastAsia"/>
              </w:rPr>
              <w:t>)</w:t>
            </w:r>
            <w:r w:rsidR="005E6AE6">
              <w:rPr>
                <w:rFonts w:hint="eastAsia"/>
              </w:rPr>
              <w:t xml:space="preserve">                 </w:t>
            </w:r>
            <w:r w:rsidRPr="00607950">
              <w:rPr>
                <w:rFonts w:hint="eastAsia"/>
              </w:rPr>
              <w:t xml:space="preserve">作成年月日　</w:t>
            </w:r>
            <w:r w:rsidR="00556678">
              <w:rPr>
                <w:rFonts w:hint="eastAsia"/>
              </w:rPr>
              <w:t>令和</w:t>
            </w:r>
            <w:r w:rsidRPr="00607950">
              <w:rPr>
                <w:rFonts w:hint="eastAsia"/>
              </w:rPr>
              <w:t xml:space="preserve">　</w:t>
            </w:r>
            <w:r w:rsidR="00556678">
              <w:rPr>
                <w:rFonts w:hint="eastAsia"/>
              </w:rPr>
              <w:t>5</w:t>
            </w:r>
            <w:r w:rsidRPr="00607950">
              <w:rPr>
                <w:rFonts w:hint="eastAsia"/>
              </w:rPr>
              <w:t xml:space="preserve">年　</w:t>
            </w:r>
            <w:r w:rsidR="001740C5">
              <w:rPr>
                <w:rFonts w:hint="eastAsia"/>
              </w:rPr>
              <w:t>4</w:t>
            </w:r>
            <w:r w:rsidRPr="00607950">
              <w:rPr>
                <w:rFonts w:hint="eastAsia"/>
              </w:rPr>
              <w:t xml:space="preserve">月　</w:t>
            </w:r>
            <w:r w:rsidR="00556678">
              <w:rPr>
                <w:rFonts w:hint="eastAsia"/>
              </w:rPr>
              <w:t>21</w:t>
            </w:r>
            <w:r w:rsidRPr="00607950">
              <w:rPr>
                <w:rFonts w:hint="eastAsia"/>
              </w:rPr>
              <w:t>日</w:t>
            </w:r>
          </w:p>
        </w:tc>
      </w:tr>
    </w:tbl>
    <w:p w14:paraId="47B9C1B2" w14:textId="77777777" w:rsidR="004A6AD2" w:rsidRPr="00607950" w:rsidRDefault="004A6AD2" w:rsidP="005E6AE6">
      <w:pPr>
        <w:spacing w:line="160" w:lineRule="exact"/>
      </w:pPr>
    </w:p>
    <w:tbl>
      <w:tblPr>
        <w:tblW w:w="0" w:type="auto"/>
        <w:tblInd w:w="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9945"/>
        <w:gridCol w:w="2448"/>
        <w:gridCol w:w="204"/>
        <w:gridCol w:w="2448"/>
      </w:tblGrid>
      <w:tr w:rsidR="004A6AD2" w:rsidRPr="00607950" w14:paraId="770EDEE1" w14:textId="77777777">
        <w:trPr>
          <w:trHeight w:hRule="exact" w:val="290"/>
        </w:trPr>
        <w:tc>
          <w:tcPr>
            <w:tcW w:w="9945" w:type="dxa"/>
            <w:tcBorders>
              <w:top w:val="nil"/>
              <w:left w:val="nil"/>
              <w:bottom w:val="nil"/>
              <w:right w:val="nil"/>
            </w:tcBorders>
          </w:tcPr>
          <w:p w14:paraId="3C48A6BA" w14:textId="77777777" w:rsidR="004A6AD2" w:rsidRPr="00607950" w:rsidRDefault="004A6AD2" w:rsidP="00607950"/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F7F9" w14:textId="77777777" w:rsidR="004A6AD2" w:rsidRPr="00607950" w:rsidRDefault="004A6AD2" w:rsidP="005E6AE6">
            <w:pPr>
              <w:jc w:val="center"/>
            </w:pPr>
            <w:r w:rsidRPr="007F62F0">
              <w:rPr>
                <w:rFonts w:hint="eastAsia"/>
                <w:bdr w:val="single" w:sz="4" w:space="0" w:color="auto"/>
              </w:rPr>
              <w:t>初回</w:t>
            </w:r>
            <w:r w:rsidRPr="00607950">
              <w:rPr>
                <w:rFonts w:hint="eastAsia"/>
              </w:rPr>
              <w:t>・紹介・継続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</w:tcPr>
          <w:p w14:paraId="53A5F375" w14:textId="77777777" w:rsidR="004A6AD2" w:rsidRPr="00607950" w:rsidRDefault="004A6AD2" w:rsidP="005E6AE6">
            <w:pPr>
              <w:jc w:val="center"/>
            </w:pP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9ADD7" w14:textId="77777777" w:rsidR="004A6AD2" w:rsidRPr="00607950" w:rsidRDefault="004A6AD2" w:rsidP="005E6AE6">
            <w:pPr>
              <w:jc w:val="center"/>
            </w:pPr>
            <w:r w:rsidRPr="007F62F0">
              <w:rPr>
                <w:rFonts w:hint="eastAsia"/>
                <w:bdr w:val="single" w:sz="4" w:space="0" w:color="auto"/>
              </w:rPr>
              <w:t>認定済</w:t>
            </w:r>
            <w:r w:rsidRPr="00607950">
              <w:rPr>
                <w:rFonts w:hint="eastAsia"/>
              </w:rPr>
              <w:t>・申請中</w:t>
            </w:r>
          </w:p>
        </w:tc>
      </w:tr>
    </w:tbl>
    <w:p w14:paraId="10894C69" w14:textId="77777777" w:rsidR="00607950" w:rsidRDefault="00607950" w:rsidP="00607950">
      <w:pPr>
        <w:rPr>
          <w:u w:val="single"/>
        </w:rPr>
      </w:pPr>
    </w:p>
    <w:p w14:paraId="7E45168E" w14:textId="10D82B10" w:rsidR="004A6AD2" w:rsidRPr="00607950" w:rsidRDefault="00833387" w:rsidP="00607950">
      <w:r>
        <w:rPr>
          <w:rFonts w:hint="eastAsia"/>
          <w:u w:val="single"/>
        </w:rPr>
        <w:t>利用者名</w:t>
      </w:r>
      <w:r w:rsidR="001740C5">
        <w:rPr>
          <w:rFonts w:hint="eastAsia"/>
          <w:u w:val="single"/>
        </w:rPr>
        <w:t xml:space="preserve">　</w:t>
      </w:r>
      <w:r w:rsidR="001740C5" w:rsidRPr="001740C5">
        <w:rPr>
          <w:rFonts w:hint="eastAsia"/>
          <w:u w:val="single"/>
        </w:rPr>
        <w:t>神谷花子</w:t>
      </w:r>
      <w:r w:rsidR="004A6AD2" w:rsidRPr="00607950">
        <w:rPr>
          <w:rFonts w:hint="eastAsia"/>
          <w:u w:val="single"/>
        </w:rPr>
        <w:t xml:space="preserve">　殿</w:t>
      </w:r>
      <w:r w:rsidR="004A6AD2" w:rsidRPr="00607950">
        <w:rPr>
          <w:rFonts w:hint="eastAsia"/>
        </w:rPr>
        <w:t xml:space="preserve">　　　</w:t>
      </w:r>
      <w:r w:rsidR="004A6AD2" w:rsidRPr="00607950">
        <w:rPr>
          <w:rFonts w:hint="eastAsia"/>
          <w:u w:val="single"/>
        </w:rPr>
        <w:t>生年月日</w:t>
      </w:r>
      <w:r w:rsidR="001740C5">
        <w:rPr>
          <w:rFonts w:hint="eastAsia"/>
          <w:u w:val="single"/>
        </w:rPr>
        <w:t xml:space="preserve">　昭和　</w:t>
      </w:r>
      <w:r w:rsidR="00556678">
        <w:rPr>
          <w:rFonts w:hint="eastAsia"/>
          <w:u w:val="single"/>
        </w:rPr>
        <w:t>21</w:t>
      </w:r>
      <w:r w:rsidR="004A6AD2" w:rsidRPr="00607950">
        <w:rPr>
          <w:rFonts w:hint="eastAsia"/>
          <w:u w:val="single"/>
        </w:rPr>
        <w:t xml:space="preserve">年　</w:t>
      </w:r>
      <w:r w:rsidR="001740C5">
        <w:rPr>
          <w:rFonts w:hint="eastAsia"/>
          <w:u w:val="single"/>
        </w:rPr>
        <w:t>2</w:t>
      </w:r>
      <w:r w:rsidR="004A6AD2" w:rsidRPr="00607950">
        <w:rPr>
          <w:rFonts w:hint="eastAsia"/>
          <w:u w:val="single"/>
        </w:rPr>
        <w:t xml:space="preserve">月　</w:t>
      </w:r>
      <w:r w:rsidR="001740C5">
        <w:rPr>
          <w:rFonts w:hint="eastAsia"/>
          <w:u w:val="single"/>
        </w:rPr>
        <w:t>20</w:t>
      </w:r>
      <w:r w:rsidR="004A6AD2" w:rsidRPr="00607950">
        <w:rPr>
          <w:rFonts w:hint="eastAsia"/>
          <w:u w:val="single"/>
        </w:rPr>
        <w:t>日</w:t>
      </w:r>
      <w:r w:rsidR="004A6AD2" w:rsidRPr="00607950">
        <w:rPr>
          <w:rFonts w:hint="eastAsia"/>
        </w:rPr>
        <w:t xml:space="preserve">　　　</w:t>
      </w:r>
      <w:r w:rsidR="004A6AD2" w:rsidRPr="00607950">
        <w:rPr>
          <w:rFonts w:hint="eastAsia"/>
          <w:u w:val="single"/>
        </w:rPr>
        <w:t xml:space="preserve">住所　</w:t>
      </w:r>
      <w:r w:rsidR="001740C5" w:rsidRPr="001740C5">
        <w:rPr>
          <w:rFonts w:hint="eastAsia"/>
          <w:u w:val="single"/>
        </w:rPr>
        <w:t>○市本町3丁目2番1号</w:t>
      </w:r>
      <w:r w:rsidR="004A6AD2" w:rsidRPr="00607950">
        <w:rPr>
          <w:rFonts w:hint="eastAsia"/>
          <w:u w:val="single"/>
        </w:rPr>
        <w:t xml:space="preserve">　　　　　　　　　　　　　　</w:t>
      </w:r>
    </w:p>
    <w:p w14:paraId="3B7F518D" w14:textId="77777777" w:rsidR="004A6AD2" w:rsidRPr="00607950" w:rsidRDefault="004A6AD2" w:rsidP="00607950">
      <w:pPr>
        <w:spacing w:line="160" w:lineRule="exact"/>
      </w:pPr>
    </w:p>
    <w:p w14:paraId="1E6873C1" w14:textId="77777777" w:rsidR="004A6AD2" w:rsidRPr="00607950" w:rsidRDefault="004A6AD2" w:rsidP="00607950">
      <w:pPr>
        <w:rPr>
          <w:u w:val="single"/>
        </w:rPr>
      </w:pPr>
      <w:r w:rsidRPr="00607950">
        <w:rPr>
          <w:rFonts w:hint="eastAsia"/>
          <w:u w:val="single"/>
        </w:rPr>
        <w:t>居宅サービス計画作成者氏名</w:t>
      </w:r>
      <w:r w:rsidR="001740C5">
        <w:rPr>
          <w:rFonts w:hint="eastAsia"/>
          <w:u w:val="single"/>
        </w:rPr>
        <w:t xml:space="preserve">　</w:t>
      </w:r>
      <w:r w:rsidR="001740C5" w:rsidRPr="001740C5">
        <w:rPr>
          <w:rFonts w:hint="eastAsia"/>
          <w:u w:val="single"/>
        </w:rPr>
        <w:t>上野祥子</w:t>
      </w:r>
      <w:r w:rsidRPr="00607950">
        <w:rPr>
          <w:rFonts w:hint="eastAsia"/>
          <w:u w:val="single"/>
        </w:rPr>
        <w:t xml:space="preserve">　　　</w:t>
      </w:r>
      <w:r w:rsidR="00833387">
        <w:rPr>
          <w:rFonts w:hint="eastAsia"/>
          <w:u w:val="single"/>
        </w:rPr>
        <w:t xml:space="preserve">　</w:t>
      </w:r>
      <w:r w:rsidR="008454A0">
        <w:rPr>
          <w:rFonts w:hint="eastAsia"/>
          <w:u w:val="single"/>
        </w:rPr>
        <w:t xml:space="preserve">　</w:t>
      </w:r>
      <w:r w:rsidR="008454A0">
        <w:rPr>
          <w:u w:val="single"/>
        </w:rPr>
        <w:t xml:space="preserve">　　　</w:t>
      </w:r>
      <w:r w:rsidRPr="00607950">
        <w:rPr>
          <w:rFonts w:hint="eastAsia"/>
          <w:u w:val="single"/>
        </w:rPr>
        <w:t xml:space="preserve">　　　</w:t>
      </w:r>
      <w:r w:rsidR="00607950" w:rsidRPr="00607950">
        <w:rPr>
          <w:rFonts w:hint="eastAsia"/>
          <w:u w:val="single"/>
        </w:rPr>
        <w:t xml:space="preserve">　</w:t>
      </w:r>
    </w:p>
    <w:p w14:paraId="282D6B50" w14:textId="77777777" w:rsidR="00607950" w:rsidRPr="00607950" w:rsidRDefault="00607950" w:rsidP="00607950">
      <w:pPr>
        <w:spacing w:line="160" w:lineRule="exact"/>
      </w:pPr>
    </w:p>
    <w:p w14:paraId="717A9861" w14:textId="77777777" w:rsidR="004A6AD2" w:rsidRPr="00607950" w:rsidRDefault="008454A0" w:rsidP="00607950">
      <w:pPr>
        <w:rPr>
          <w:u w:val="single"/>
        </w:rPr>
      </w:pPr>
      <w:r>
        <w:rPr>
          <w:rFonts w:hint="eastAsia"/>
          <w:u w:val="single"/>
        </w:rPr>
        <w:t>居宅介護支援事業者・事業所名及び所在地</w:t>
      </w:r>
      <w:r w:rsidR="004C5BB4">
        <w:rPr>
          <w:rFonts w:hint="eastAsia"/>
          <w:u w:val="single"/>
        </w:rPr>
        <w:t xml:space="preserve">　</w:t>
      </w:r>
      <w:r w:rsidR="004C5BB4" w:rsidRPr="004C5BB4">
        <w:rPr>
          <w:rFonts w:hint="eastAsia"/>
          <w:u w:val="single"/>
        </w:rPr>
        <w:t>居宅介護支援事業所　Ｃ　　　○市〇町3丁目1－1</w:t>
      </w:r>
      <w:r w:rsidR="004A6AD2" w:rsidRPr="00607950">
        <w:rPr>
          <w:rFonts w:hint="eastAsia"/>
          <w:u w:val="single"/>
        </w:rPr>
        <w:t xml:space="preserve">　　　　　　　　　　　　　　　　　　</w:t>
      </w:r>
    </w:p>
    <w:p w14:paraId="0734A38C" w14:textId="77777777" w:rsidR="00607950" w:rsidRPr="00607950" w:rsidRDefault="00607950" w:rsidP="00607950">
      <w:pPr>
        <w:spacing w:line="160" w:lineRule="exact"/>
      </w:pPr>
    </w:p>
    <w:p w14:paraId="0972F154" w14:textId="247EC514" w:rsidR="004A6AD2" w:rsidRPr="00607950" w:rsidRDefault="004A6AD2" w:rsidP="00607950">
      <w:r w:rsidRPr="00607950">
        <w:rPr>
          <w:rFonts w:hint="eastAsia"/>
          <w:u w:val="single"/>
        </w:rPr>
        <w:t xml:space="preserve">居宅サービス計画作成（変更）日　</w:t>
      </w:r>
      <w:r w:rsidR="004C5BB4">
        <w:rPr>
          <w:rFonts w:hint="eastAsia"/>
          <w:u w:val="single"/>
        </w:rPr>
        <w:t xml:space="preserve">　</w:t>
      </w:r>
      <w:r w:rsidR="00556678">
        <w:rPr>
          <w:rFonts w:hint="eastAsia"/>
          <w:u w:val="single"/>
        </w:rPr>
        <w:t>令和</w:t>
      </w:r>
      <w:r w:rsidR="004C5BB4">
        <w:rPr>
          <w:rFonts w:hint="eastAsia"/>
          <w:u w:val="single"/>
        </w:rPr>
        <w:t xml:space="preserve">　</w:t>
      </w:r>
      <w:r w:rsidR="00556678">
        <w:rPr>
          <w:rFonts w:hint="eastAsia"/>
          <w:u w:val="single"/>
        </w:rPr>
        <w:t>5</w:t>
      </w:r>
      <w:r w:rsidRPr="00607950">
        <w:rPr>
          <w:rFonts w:hint="eastAsia"/>
          <w:u w:val="single"/>
        </w:rPr>
        <w:t xml:space="preserve">年　</w:t>
      </w:r>
      <w:r w:rsidR="004C5BB4">
        <w:rPr>
          <w:rFonts w:hint="eastAsia"/>
          <w:u w:val="single"/>
        </w:rPr>
        <w:t>4</w:t>
      </w:r>
      <w:r w:rsidRPr="00607950">
        <w:rPr>
          <w:rFonts w:hint="eastAsia"/>
          <w:u w:val="single"/>
        </w:rPr>
        <w:t xml:space="preserve">月　</w:t>
      </w:r>
      <w:r w:rsidR="00556678">
        <w:rPr>
          <w:rFonts w:hint="eastAsia"/>
          <w:u w:val="single"/>
        </w:rPr>
        <w:t>21</w:t>
      </w:r>
      <w:r w:rsidRPr="00607950">
        <w:rPr>
          <w:rFonts w:hint="eastAsia"/>
          <w:u w:val="single"/>
        </w:rPr>
        <w:t>日</w:t>
      </w:r>
      <w:r w:rsidRPr="00607950">
        <w:rPr>
          <w:rFonts w:hint="eastAsia"/>
        </w:rPr>
        <w:t xml:space="preserve">　　</w:t>
      </w:r>
      <w:r w:rsidRPr="00607950">
        <w:rPr>
          <w:rFonts w:hint="eastAsia"/>
          <w:u w:val="single"/>
        </w:rPr>
        <w:t xml:space="preserve">初回居宅サービス計画作成日　</w:t>
      </w:r>
      <w:r w:rsidR="00556678">
        <w:rPr>
          <w:rFonts w:hint="eastAsia"/>
          <w:u w:val="single"/>
        </w:rPr>
        <w:t>令和</w:t>
      </w:r>
      <w:r w:rsidR="004C5BB4">
        <w:rPr>
          <w:rFonts w:hint="eastAsia"/>
          <w:u w:val="single"/>
        </w:rPr>
        <w:t xml:space="preserve">　</w:t>
      </w:r>
      <w:r w:rsidR="00556678">
        <w:rPr>
          <w:rFonts w:hint="eastAsia"/>
          <w:u w:val="single"/>
        </w:rPr>
        <w:t>5</w:t>
      </w:r>
      <w:r w:rsidR="004C5BB4" w:rsidRPr="00607950">
        <w:rPr>
          <w:rFonts w:hint="eastAsia"/>
          <w:u w:val="single"/>
        </w:rPr>
        <w:t xml:space="preserve">年　</w:t>
      </w:r>
      <w:r w:rsidR="004C5BB4">
        <w:rPr>
          <w:rFonts w:hint="eastAsia"/>
          <w:u w:val="single"/>
        </w:rPr>
        <w:t>4</w:t>
      </w:r>
      <w:r w:rsidR="004C5BB4" w:rsidRPr="00607950">
        <w:rPr>
          <w:rFonts w:hint="eastAsia"/>
          <w:u w:val="single"/>
        </w:rPr>
        <w:t xml:space="preserve">月　</w:t>
      </w:r>
      <w:r w:rsidR="00556678">
        <w:rPr>
          <w:rFonts w:hint="eastAsia"/>
          <w:u w:val="single"/>
        </w:rPr>
        <w:t>21</w:t>
      </w:r>
      <w:r w:rsidR="004C5BB4" w:rsidRPr="00607950">
        <w:rPr>
          <w:rFonts w:hint="eastAsia"/>
          <w:u w:val="single"/>
        </w:rPr>
        <w:t>日</w:t>
      </w:r>
    </w:p>
    <w:p w14:paraId="19A0D139" w14:textId="77777777" w:rsidR="00607950" w:rsidRPr="00607950" w:rsidRDefault="00607950" w:rsidP="00607950">
      <w:pPr>
        <w:spacing w:line="160" w:lineRule="exact"/>
      </w:pPr>
    </w:p>
    <w:p w14:paraId="498749E7" w14:textId="2CBCBBC6" w:rsidR="004A6AD2" w:rsidRPr="00607950" w:rsidRDefault="004A6AD2" w:rsidP="00607950">
      <w:pPr>
        <w:rPr>
          <w:u w:val="single"/>
        </w:rPr>
      </w:pPr>
      <w:r w:rsidRPr="00607950">
        <w:rPr>
          <w:rFonts w:hint="eastAsia"/>
          <w:u w:val="single"/>
        </w:rPr>
        <w:t xml:space="preserve">認定日　　</w:t>
      </w:r>
      <w:r w:rsidR="00556678">
        <w:rPr>
          <w:rFonts w:hint="eastAsia"/>
          <w:u w:val="single"/>
        </w:rPr>
        <w:t>令和</w:t>
      </w:r>
      <w:r w:rsidRPr="00607950">
        <w:rPr>
          <w:rFonts w:hint="eastAsia"/>
          <w:u w:val="single"/>
        </w:rPr>
        <w:t xml:space="preserve">　</w:t>
      </w:r>
      <w:r w:rsidR="00556678">
        <w:rPr>
          <w:rFonts w:hint="eastAsia"/>
          <w:u w:val="single"/>
        </w:rPr>
        <w:t>5</w:t>
      </w:r>
      <w:r w:rsidRPr="00607950">
        <w:rPr>
          <w:rFonts w:hint="eastAsia"/>
          <w:u w:val="single"/>
        </w:rPr>
        <w:t xml:space="preserve">年　</w:t>
      </w:r>
      <w:r w:rsidR="004C5BB4">
        <w:rPr>
          <w:rFonts w:hint="eastAsia"/>
          <w:u w:val="single"/>
        </w:rPr>
        <w:t>3</w:t>
      </w:r>
      <w:r w:rsidRPr="00607950">
        <w:rPr>
          <w:rFonts w:hint="eastAsia"/>
          <w:u w:val="single"/>
        </w:rPr>
        <w:t xml:space="preserve">月　</w:t>
      </w:r>
      <w:r w:rsidR="004C5BB4">
        <w:rPr>
          <w:rFonts w:hint="eastAsia"/>
          <w:u w:val="single"/>
        </w:rPr>
        <w:t>22</w:t>
      </w:r>
      <w:r w:rsidRPr="00607950">
        <w:rPr>
          <w:rFonts w:hint="eastAsia"/>
          <w:u w:val="single"/>
        </w:rPr>
        <w:t>日</w:t>
      </w:r>
      <w:r w:rsidRPr="00607950">
        <w:rPr>
          <w:rFonts w:hint="eastAsia"/>
        </w:rPr>
        <w:t xml:space="preserve">　　</w:t>
      </w:r>
      <w:r w:rsidRPr="00607950">
        <w:rPr>
          <w:rFonts w:hint="eastAsia"/>
          <w:u w:val="single"/>
        </w:rPr>
        <w:t xml:space="preserve">認定の有効期間　</w:t>
      </w:r>
      <w:r w:rsidR="00556678">
        <w:rPr>
          <w:rFonts w:hint="eastAsia"/>
          <w:u w:val="single"/>
        </w:rPr>
        <w:t>令和</w:t>
      </w:r>
      <w:r w:rsidR="008454A0">
        <w:rPr>
          <w:u w:val="single"/>
        </w:rPr>
        <w:t xml:space="preserve">　</w:t>
      </w:r>
      <w:r w:rsidR="00556678">
        <w:rPr>
          <w:rFonts w:hint="eastAsia"/>
          <w:u w:val="single"/>
        </w:rPr>
        <w:t>5</w:t>
      </w:r>
      <w:r w:rsidR="008454A0">
        <w:rPr>
          <w:rFonts w:hint="eastAsia"/>
          <w:u w:val="single"/>
        </w:rPr>
        <w:t xml:space="preserve">年　</w:t>
      </w:r>
      <w:r w:rsidR="007F62F0">
        <w:rPr>
          <w:rFonts w:hint="eastAsia"/>
          <w:u w:val="single"/>
        </w:rPr>
        <w:t>2</w:t>
      </w:r>
      <w:r w:rsidR="008454A0">
        <w:rPr>
          <w:rFonts w:hint="eastAsia"/>
          <w:u w:val="single"/>
        </w:rPr>
        <w:t xml:space="preserve">月　</w:t>
      </w:r>
      <w:r w:rsidR="00556678">
        <w:rPr>
          <w:rFonts w:hint="eastAsia"/>
          <w:u w:val="single"/>
        </w:rPr>
        <w:t>19</w:t>
      </w:r>
      <w:r w:rsidR="008454A0">
        <w:rPr>
          <w:rFonts w:hint="eastAsia"/>
          <w:u w:val="single"/>
        </w:rPr>
        <w:t xml:space="preserve">日　～　</w:t>
      </w:r>
      <w:r w:rsidR="00556678">
        <w:rPr>
          <w:rFonts w:hint="eastAsia"/>
          <w:u w:val="single"/>
        </w:rPr>
        <w:t>令和</w:t>
      </w:r>
      <w:r w:rsidR="008454A0">
        <w:rPr>
          <w:u w:val="single"/>
        </w:rPr>
        <w:t xml:space="preserve">　</w:t>
      </w:r>
      <w:r w:rsidR="00556678">
        <w:rPr>
          <w:rFonts w:hint="eastAsia"/>
          <w:u w:val="single"/>
        </w:rPr>
        <w:t>6</w:t>
      </w:r>
      <w:r w:rsidR="008454A0">
        <w:rPr>
          <w:rFonts w:hint="eastAsia"/>
          <w:u w:val="single"/>
        </w:rPr>
        <w:t xml:space="preserve">年　</w:t>
      </w:r>
      <w:r w:rsidR="007F62F0">
        <w:rPr>
          <w:rFonts w:hint="eastAsia"/>
          <w:u w:val="single"/>
        </w:rPr>
        <w:t>2</w:t>
      </w:r>
      <w:r w:rsidR="008454A0">
        <w:rPr>
          <w:rFonts w:hint="eastAsia"/>
          <w:u w:val="single"/>
        </w:rPr>
        <w:t xml:space="preserve">月　</w:t>
      </w:r>
      <w:r w:rsidR="00556678">
        <w:rPr>
          <w:rFonts w:hint="eastAsia"/>
          <w:u w:val="single"/>
        </w:rPr>
        <w:t>28</w:t>
      </w:r>
      <w:r w:rsidRPr="00607950">
        <w:rPr>
          <w:rFonts w:hint="eastAsia"/>
          <w:u w:val="single"/>
        </w:rPr>
        <w:t>日</w:t>
      </w:r>
    </w:p>
    <w:p w14:paraId="662B06B8" w14:textId="77777777" w:rsidR="004A6AD2" w:rsidRPr="00607950" w:rsidRDefault="004A6AD2" w:rsidP="00607950">
      <w:pPr>
        <w:spacing w:line="160" w:lineRule="exact"/>
      </w:pPr>
    </w:p>
    <w:tbl>
      <w:tblPr>
        <w:tblW w:w="0" w:type="auto"/>
        <w:tblInd w:w="63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142"/>
        <w:gridCol w:w="12852"/>
      </w:tblGrid>
      <w:tr w:rsidR="004A6AD2" w:rsidRPr="00607950" w14:paraId="0D07665C" w14:textId="77777777" w:rsidTr="00607950">
        <w:trPr>
          <w:trHeight w:hRule="exact" w:val="521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DBEF3" w14:textId="77777777" w:rsidR="004A6AD2" w:rsidRPr="00607950" w:rsidRDefault="004A6AD2" w:rsidP="00607950">
            <w:pPr>
              <w:jc w:val="center"/>
            </w:pPr>
            <w:r w:rsidRPr="00607950">
              <w:rPr>
                <w:rFonts w:hint="eastAsia"/>
              </w:rPr>
              <w:t>要介護状態区分</w:t>
            </w:r>
          </w:p>
        </w:tc>
        <w:tc>
          <w:tcPr>
            <w:tcW w:w="12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833EA6" w14:textId="77777777" w:rsidR="004A6AD2" w:rsidRPr="00607950" w:rsidRDefault="00607950" w:rsidP="00607950">
            <w:r>
              <w:rPr>
                <w:rFonts w:hint="eastAsia"/>
              </w:rPr>
              <w:t xml:space="preserve">　</w:t>
            </w:r>
            <w:r w:rsidR="004A6AD2" w:rsidRPr="00607950">
              <w:rPr>
                <w:rFonts w:hint="eastAsia"/>
              </w:rPr>
              <w:t xml:space="preserve">要介護１　・　</w:t>
            </w:r>
            <w:r w:rsidR="004A6AD2" w:rsidRPr="007F62F0">
              <w:rPr>
                <w:rFonts w:hint="eastAsia"/>
                <w:bdr w:val="single" w:sz="4" w:space="0" w:color="auto"/>
              </w:rPr>
              <w:t>要介護２</w:t>
            </w:r>
            <w:r w:rsidR="004A6AD2" w:rsidRPr="00607950">
              <w:rPr>
                <w:rFonts w:hint="eastAsia"/>
              </w:rPr>
              <w:t xml:space="preserve">　・　要介護３　・　要介護４　・　要介護５</w:t>
            </w:r>
          </w:p>
        </w:tc>
      </w:tr>
    </w:tbl>
    <w:p w14:paraId="6FEE9B3B" w14:textId="77777777" w:rsidR="004A6AD2" w:rsidRPr="00607950" w:rsidRDefault="004A6AD2" w:rsidP="00607950">
      <w:pPr>
        <w:spacing w:line="160" w:lineRule="exact"/>
      </w:pPr>
    </w:p>
    <w:tbl>
      <w:tblPr>
        <w:tblW w:w="0" w:type="auto"/>
        <w:tblInd w:w="63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142"/>
        <w:gridCol w:w="12852"/>
      </w:tblGrid>
      <w:tr w:rsidR="004A6AD2" w:rsidRPr="00607950" w14:paraId="2C25FA40" w14:textId="77777777" w:rsidTr="005E6AE6">
        <w:trPr>
          <w:cantSplit/>
          <w:trHeight w:val="239"/>
        </w:trPr>
        <w:tc>
          <w:tcPr>
            <w:tcW w:w="21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2FC60F09" w14:textId="77777777" w:rsidR="004A6AD2" w:rsidRPr="00607950" w:rsidRDefault="004A6AD2" w:rsidP="00B75772">
            <w:pPr>
              <w:jc w:val="center"/>
            </w:pPr>
            <w:r w:rsidRPr="00607950">
              <w:rPr>
                <w:rFonts w:hint="eastAsia"/>
              </w:rPr>
              <w:t>利用者及び家族の</w:t>
            </w:r>
          </w:p>
          <w:p w14:paraId="5C3B959F" w14:textId="77777777" w:rsidR="00B75772" w:rsidRDefault="004A6AD2" w:rsidP="00B75772">
            <w:pPr>
              <w:jc w:val="center"/>
            </w:pPr>
            <w:r w:rsidRPr="00607950">
              <w:rPr>
                <w:rFonts w:hint="eastAsia"/>
              </w:rPr>
              <w:t>生活に対する</w:t>
            </w:r>
          </w:p>
          <w:p w14:paraId="74E7EE4B" w14:textId="77777777" w:rsidR="00B75772" w:rsidRDefault="004A6AD2" w:rsidP="00B75772">
            <w:pPr>
              <w:jc w:val="center"/>
            </w:pPr>
            <w:r w:rsidRPr="00607950">
              <w:rPr>
                <w:rFonts w:hint="eastAsia"/>
              </w:rPr>
              <w:t>意向</w:t>
            </w:r>
            <w:r w:rsidR="007F62F0">
              <w:rPr>
                <w:rFonts w:hint="eastAsia"/>
              </w:rPr>
              <w:t>を踏まえた</w:t>
            </w:r>
          </w:p>
          <w:p w14:paraId="00ADA4EB" w14:textId="77777777" w:rsidR="007F62F0" w:rsidRPr="00607950" w:rsidRDefault="007F62F0" w:rsidP="00B75772">
            <w:pPr>
              <w:jc w:val="center"/>
            </w:pPr>
            <w:r>
              <w:rPr>
                <w:rFonts w:hint="eastAsia"/>
              </w:rPr>
              <w:t>課題分析の結果</w:t>
            </w:r>
          </w:p>
        </w:tc>
        <w:tc>
          <w:tcPr>
            <w:tcW w:w="12852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09C6D9E" w14:textId="77777777" w:rsidR="004A6AD2" w:rsidRPr="00607950" w:rsidRDefault="004A6AD2" w:rsidP="00607950"/>
        </w:tc>
      </w:tr>
      <w:tr w:rsidR="004A6AD2" w:rsidRPr="00607950" w14:paraId="01782C2C" w14:textId="77777777" w:rsidTr="00650210">
        <w:trPr>
          <w:cantSplit/>
          <w:trHeight w:val="201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7FE42E7" w14:textId="77777777" w:rsidR="004A6AD2" w:rsidRPr="00607950" w:rsidRDefault="004A6AD2" w:rsidP="00607950"/>
        </w:tc>
        <w:tc>
          <w:tcPr>
            <w:tcW w:w="12852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0596B5B" w14:textId="77777777" w:rsidR="004A6AD2" w:rsidRPr="00F04C2F" w:rsidRDefault="004A6AD2" w:rsidP="00607950"/>
        </w:tc>
      </w:tr>
      <w:tr w:rsidR="004A6AD2" w:rsidRPr="00607950" w14:paraId="39288EC5" w14:textId="77777777" w:rsidTr="00650210">
        <w:trPr>
          <w:cantSplit/>
          <w:trHeight w:val="291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A434A9B" w14:textId="77777777" w:rsidR="004A6AD2" w:rsidRPr="00607950" w:rsidRDefault="004A6AD2" w:rsidP="00607950"/>
        </w:tc>
        <w:tc>
          <w:tcPr>
            <w:tcW w:w="1285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292147C" w14:textId="77777777" w:rsidR="004A6AD2" w:rsidRPr="00F04C2F" w:rsidRDefault="004A6AD2" w:rsidP="00607950"/>
        </w:tc>
      </w:tr>
      <w:tr w:rsidR="00F04C2F" w:rsidRPr="00607950" w14:paraId="22968899" w14:textId="77777777" w:rsidTr="00650210">
        <w:trPr>
          <w:cantSplit/>
          <w:trHeight w:val="80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F9FE79" w14:textId="77777777" w:rsidR="00F04C2F" w:rsidRPr="00607950" w:rsidRDefault="00F04C2F" w:rsidP="00607950"/>
        </w:tc>
        <w:tc>
          <w:tcPr>
            <w:tcW w:w="12852" w:type="dxa"/>
            <w:tcBorders>
              <w:top w:val="dotted" w:sz="4" w:space="0" w:color="000000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8A44FD0" w14:textId="77777777" w:rsidR="00F04C2F" w:rsidRPr="00607950" w:rsidRDefault="00F04C2F" w:rsidP="00607950"/>
        </w:tc>
      </w:tr>
      <w:tr w:rsidR="004A6AD2" w:rsidRPr="00607950" w14:paraId="5BE46C3F" w14:textId="77777777" w:rsidTr="00F04C2F">
        <w:trPr>
          <w:cantSplit/>
          <w:trHeight w:val="80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4032B9B" w14:textId="77777777" w:rsidR="004A6AD2" w:rsidRPr="00607950" w:rsidRDefault="004A6AD2" w:rsidP="00607950"/>
        </w:tc>
        <w:tc>
          <w:tcPr>
            <w:tcW w:w="12852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C7A81" w14:textId="77777777" w:rsidR="004A6AD2" w:rsidRPr="00025CA1" w:rsidRDefault="004A6AD2" w:rsidP="00607950"/>
        </w:tc>
      </w:tr>
    </w:tbl>
    <w:p w14:paraId="65198E5E" w14:textId="77777777" w:rsidR="004A6AD2" w:rsidRPr="00607950" w:rsidRDefault="004A6AD2" w:rsidP="00607950">
      <w:pPr>
        <w:spacing w:line="160" w:lineRule="exact"/>
      </w:pPr>
    </w:p>
    <w:tbl>
      <w:tblPr>
        <w:tblW w:w="0" w:type="auto"/>
        <w:tblInd w:w="63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142"/>
        <w:gridCol w:w="12852"/>
      </w:tblGrid>
      <w:tr w:rsidR="004A6AD2" w:rsidRPr="00607950" w14:paraId="5A18EFA8" w14:textId="77777777" w:rsidTr="005E6AE6">
        <w:trPr>
          <w:cantSplit/>
          <w:trHeight w:val="333"/>
        </w:trPr>
        <w:tc>
          <w:tcPr>
            <w:tcW w:w="21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2077920E" w14:textId="77777777" w:rsidR="004A6AD2" w:rsidRPr="00607950" w:rsidRDefault="004A6AD2" w:rsidP="005E6AE6">
            <w:pPr>
              <w:jc w:val="center"/>
            </w:pPr>
            <w:r w:rsidRPr="00607950">
              <w:rPr>
                <w:rFonts w:hint="eastAsia"/>
              </w:rPr>
              <w:t>介護認定審査会の</w:t>
            </w:r>
          </w:p>
          <w:p w14:paraId="262AD7C3" w14:textId="77777777" w:rsidR="004A6AD2" w:rsidRPr="00607950" w:rsidRDefault="004A6AD2" w:rsidP="005E6AE6">
            <w:pPr>
              <w:jc w:val="center"/>
            </w:pPr>
            <w:r w:rsidRPr="00607950">
              <w:rPr>
                <w:rFonts w:hint="eastAsia"/>
              </w:rPr>
              <w:t>意見及びサービス</w:t>
            </w:r>
          </w:p>
          <w:p w14:paraId="54A421EA" w14:textId="77777777" w:rsidR="004A6AD2" w:rsidRPr="00607950" w:rsidRDefault="004A6AD2" w:rsidP="005E6AE6">
            <w:pPr>
              <w:jc w:val="center"/>
            </w:pPr>
            <w:r w:rsidRPr="00607950">
              <w:rPr>
                <w:rFonts w:hint="eastAsia"/>
              </w:rPr>
              <w:t>の種類の指定</w:t>
            </w:r>
          </w:p>
        </w:tc>
        <w:tc>
          <w:tcPr>
            <w:tcW w:w="12852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37B5F230" w14:textId="77777777" w:rsidR="004A6AD2" w:rsidRPr="00607950" w:rsidRDefault="004A6AD2" w:rsidP="00607950"/>
        </w:tc>
      </w:tr>
      <w:tr w:rsidR="004A6AD2" w:rsidRPr="00607950" w14:paraId="1E72FEC8" w14:textId="77777777" w:rsidTr="005E6AE6">
        <w:trPr>
          <w:cantSplit/>
          <w:trHeight w:val="334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9AEE02B" w14:textId="77777777" w:rsidR="004A6AD2" w:rsidRPr="00607950" w:rsidRDefault="004A6AD2" w:rsidP="00607950"/>
        </w:tc>
        <w:tc>
          <w:tcPr>
            <w:tcW w:w="12852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4DA86D3" w14:textId="77777777" w:rsidR="004A6AD2" w:rsidRPr="00607950" w:rsidRDefault="004A6AD2" w:rsidP="00607950"/>
        </w:tc>
      </w:tr>
      <w:tr w:rsidR="004A6AD2" w:rsidRPr="00607950" w14:paraId="325B6099" w14:textId="77777777" w:rsidTr="005E6AE6">
        <w:trPr>
          <w:cantSplit/>
          <w:trHeight w:val="213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CA505FD" w14:textId="77777777" w:rsidR="004A6AD2" w:rsidRPr="00607950" w:rsidRDefault="004A6AD2" w:rsidP="00607950"/>
        </w:tc>
        <w:tc>
          <w:tcPr>
            <w:tcW w:w="12852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1E391C1" w14:textId="77777777" w:rsidR="004A6AD2" w:rsidRPr="00607950" w:rsidRDefault="004A6AD2" w:rsidP="00607950"/>
        </w:tc>
      </w:tr>
      <w:tr w:rsidR="004A6AD2" w:rsidRPr="00607950" w14:paraId="4AD858B0" w14:textId="77777777" w:rsidTr="005E6AE6">
        <w:trPr>
          <w:cantSplit/>
          <w:trHeight w:val="189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6958BFF" w14:textId="77777777" w:rsidR="004A6AD2" w:rsidRPr="00607950" w:rsidRDefault="004A6AD2" w:rsidP="00607950"/>
        </w:tc>
        <w:tc>
          <w:tcPr>
            <w:tcW w:w="128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89B3D" w14:textId="77777777" w:rsidR="004A6AD2" w:rsidRPr="00607950" w:rsidRDefault="004A6AD2" w:rsidP="00607950"/>
        </w:tc>
      </w:tr>
    </w:tbl>
    <w:p w14:paraId="68CF367F" w14:textId="77777777" w:rsidR="004A6AD2" w:rsidRPr="00607950" w:rsidRDefault="004A6AD2" w:rsidP="00607950">
      <w:pPr>
        <w:spacing w:line="160" w:lineRule="exact"/>
      </w:pPr>
    </w:p>
    <w:tbl>
      <w:tblPr>
        <w:tblW w:w="0" w:type="auto"/>
        <w:tblInd w:w="63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142"/>
        <w:gridCol w:w="12852"/>
      </w:tblGrid>
      <w:tr w:rsidR="004A6AD2" w:rsidRPr="00607950" w14:paraId="74780368" w14:textId="77777777" w:rsidTr="005E6AE6">
        <w:trPr>
          <w:cantSplit/>
          <w:trHeight w:val="316"/>
        </w:trPr>
        <w:tc>
          <w:tcPr>
            <w:tcW w:w="21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44959B5E" w14:textId="77777777" w:rsidR="00556678" w:rsidRDefault="004A6AD2" w:rsidP="005E6AE6">
            <w:pPr>
              <w:jc w:val="center"/>
            </w:pPr>
            <w:r w:rsidRPr="00607950">
              <w:rPr>
                <w:rFonts w:hint="eastAsia"/>
              </w:rPr>
              <w:t>総合的な</w:t>
            </w:r>
          </w:p>
          <w:p w14:paraId="420F9C3B" w14:textId="3A7642A9" w:rsidR="004A6AD2" w:rsidRPr="00607950" w:rsidRDefault="004A6AD2" w:rsidP="00556678">
            <w:pPr>
              <w:jc w:val="center"/>
            </w:pPr>
            <w:r w:rsidRPr="00607950">
              <w:rPr>
                <w:rFonts w:hint="eastAsia"/>
              </w:rPr>
              <w:t>援助の方針</w:t>
            </w:r>
          </w:p>
        </w:tc>
        <w:tc>
          <w:tcPr>
            <w:tcW w:w="12852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BE96942" w14:textId="77777777" w:rsidR="004A6AD2" w:rsidRPr="00607950" w:rsidRDefault="004A6AD2" w:rsidP="00607950"/>
        </w:tc>
      </w:tr>
      <w:tr w:rsidR="004A6AD2" w:rsidRPr="00607950" w14:paraId="7B36ED89" w14:textId="77777777" w:rsidTr="005E6AE6">
        <w:trPr>
          <w:cantSplit/>
          <w:trHeight w:val="316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B27A57E" w14:textId="77777777" w:rsidR="004A6AD2" w:rsidRPr="00607950" w:rsidRDefault="004A6AD2" w:rsidP="00607950"/>
        </w:tc>
        <w:tc>
          <w:tcPr>
            <w:tcW w:w="12852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B049E39" w14:textId="77777777" w:rsidR="004A6AD2" w:rsidRPr="00607950" w:rsidRDefault="004A6AD2" w:rsidP="00607950"/>
        </w:tc>
      </w:tr>
      <w:tr w:rsidR="004A6AD2" w:rsidRPr="00607950" w14:paraId="6EA692AD" w14:textId="77777777" w:rsidTr="005E6AE6">
        <w:trPr>
          <w:cantSplit/>
          <w:trHeight w:val="316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543924A" w14:textId="77777777" w:rsidR="004A6AD2" w:rsidRPr="00607950" w:rsidRDefault="004A6AD2" w:rsidP="00607950"/>
        </w:tc>
        <w:tc>
          <w:tcPr>
            <w:tcW w:w="12852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C4FDB8E" w14:textId="77777777" w:rsidR="004A6AD2" w:rsidRPr="00607950" w:rsidRDefault="004A6AD2" w:rsidP="00607950"/>
        </w:tc>
      </w:tr>
      <w:tr w:rsidR="004A6AD2" w:rsidRPr="00607950" w14:paraId="21C5551B" w14:textId="77777777" w:rsidTr="005E6AE6">
        <w:trPr>
          <w:cantSplit/>
          <w:trHeight w:val="316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755EA9E" w14:textId="77777777" w:rsidR="004A6AD2" w:rsidRPr="00607950" w:rsidRDefault="004A6AD2" w:rsidP="00607950"/>
        </w:tc>
        <w:tc>
          <w:tcPr>
            <w:tcW w:w="12852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61654F1" w14:textId="77777777" w:rsidR="004A6AD2" w:rsidRPr="00607950" w:rsidRDefault="004A6AD2" w:rsidP="00607950"/>
        </w:tc>
      </w:tr>
      <w:tr w:rsidR="004A6AD2" w:rsidRPr="00607950" w14:paraId="1586ACF1" w14:textId="77777777" w:rsidTr="00C669C4">
        <w:trPr>
          <w:cantSplit/>
          <w:trHeight w:val="316"/>
        </w:trPr>
        <w:tc>
          <w:tcPr>
            <w:tcW w:w="2142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2A5E9F16" w14:textId="77777777" w:rsidR="004A6AD2" w:rsidRPr="00607950" w:rsidRDefault="004A6AD2" w:rsidP="00607950"/>
        </w:tc>
        <w:tc>
          <w:tcPr>
            <w:tcW w:w="1285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09E444" w14:textId="77777777" w:rsidR="004A6AD2" w:rsidRPr="00607950" w:rsidRDefault="004A6AD2" w:rsidP="00607950"/>
        </w:tc>
      </w:tr>
    </w:tbl>
    <w:p w14:paraId="6AA561C8" w14:textId="77777777" w:rsidR="004A6AD2" w:rsidRPr="00607950" w:rsidRDefault="004A6AD2" w:rsidP="00607950">
      <w:pPr>
        <w:spacing w:line="160" w:lineRule="exact"/>
      </w:pPr>
    </w:p>
    <w:tbl>
      <w:tblPr>
        <w:tblW w:w="0" w:type="auto"/>
        <w:tblInd w:w="63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142"/>
        <w:gridCol w:w="12852"/>
      </w:tblGrid>
      <w:tr w:rsidR="004A6AD2" w:rsidRPr="00607950" w14:paraId="2BAF0BA0" w14:textId="77777777" w:rsidTr="005E6AE6">
        <w:trPr>
          <w:trHeight w:hRule="exact" w:val="654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51364" w14:textId="77777777" w:rsidR="004A6AD2" w:rsidRPr="00607950" w:rsidRDefault="004A6AD2" w:rsidP="005E6AE6">
            <w:pPr>
              <w:jc w:val="center"/>
            </w:pPr>
            <w:r w:rsidRPr="00607950">
              <w:rPr>
                <w:rFonts w:hint="eastAsia"/>
              </w:rPr>
              <w:t>生活援助中心型の</w:t>
            </w:r>
          </w:p>
          <w:p w14:paraId="08E5C616" w14:textId="77777777" w:rsidR="004A6AD2" w:rsidRPr="00607950" w:rsidRDefault="004A6AD2" w:rsidP="005E6AE6">
            <w:pPr>
              <w:jc w:val="center"/>
            </w:pPr>
            <w:r w:rsidRPr="00607950">
              <w:rPr>
                <w:rFonts w:hint="eastAsia"/>
              </w:rPr>
              <w:t>算定理由</w:t>
            </w:r>
          </w:p>
        </w:tc>
        <w:tc>
          <w:tcPr>
            <w:tcW w:w="12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ECFCE7" w14:textId="77777777" w:rsidR="004A6AD2" w:rsidRPr="00607950" w:rsidRDefault="004A6AD2" w:rsidP="005E6AE6">
            <w:r w:rsidRPr="00607950">
              <w:rPr>
                <w:rFonts w:hint="eastAsia"/>
              </w:rPr>
              <w:t xml:space="preserve">　１．一人暮らし　　２．家族等が障害、疾病等　　３．その他（　　</w:t>
            </w:r>
            <w:r w:rsidR="005E6AE6">
              <w:rPr>
                <w:rFonts w:hint="eastAsia"/>
              </w:rPr>
              <w:t xml:space="preserve">　</w:t>
            </w:r>
            <w:r w:rsidRPr="00607950">
              <w:rPr>
                <w:rFonts w:hint="eastAsia"/>
              </w:rPr>
              <w:t xml:space="preserve">　　　　　　　　　　　　　　　　　　　）</w:t>
            </w:r>
          </w:p>
        </w:tc>
      </w:tr>
    </w:tbl>
    <w:p w14:paraId="755DCD91" w14:textId="77777777" w:rsidR="004A6AD2" w:rsidRPr="00607950" w:rsidRDefault="004A6AD2" w:rsidP="00F378AF"/>
    <w:sectPr w:rsidR="004A6AD2" w:rsidRPr="00607950" w:rsidSect="00F04C2F">
      <w:pgSz w:w="16838" w:h="11906" w:orient="landscape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5C110" w14:textId="77777777" w:rsidR="0062007E" w:rsidRDefault="0062007E" w:rsidP="00B6679C">
      <w:r>
        <w:separator/>
      </w:r>
    </w:p>
  </w:endnote>
  <w:endnote w:type="continuationSeparator" w:id="0">
    <w:p w14:paraId="16A434D3" w14:textId="77777777" w:rsidR="0062007E" w:rsidRDefault="0062007E" w:rsidP="00B6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00CA5" w14:textId="77777777" w:rsidR="0062007E" w:rsidRDefault="0062007E" w:rsidP="00B6679C">
      <w:r>
        <w:separator/>
      </w:r>
    </w:p>
  </w:footnote>
  <w:footnote w:type="continuationSeparator" w:id="0">
    <w:p w14:paraId="586EE0B2" w14:textId="77777777" w:rsidR="0062007E" w:rsidRDefault="0062007E" w:rsidP="00B66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AD2"/>
    <w:rsid w:val="0000758F"/>
    <w:rsid w:val="000145AB"/>
    <w:rsid w:val="00025CA1"/>
    <w:rsid w:val="001740C5"/>
    <w:rsid w:val="00195BE7"/>
    <w:rsid w:val="001D141E"/>
    <w:rsid w:val="00246425"/>
    <w:rsid w:val="002E7E3E"/>
    <w:rsid w:val="00305EF7"/>
    <w:rsid w:val="0031325D"/>
    <w:rsid w:val="003A4855"/>
    <w:rsid w:val="004A6AD2"/>
    <w:rsid w:val="004B527B"/>
    <w:rsid w:val="004C35CE"/>
    <w:rsid w:val="004C5BB4"/>
    <w:rsid w:val="00556678"/>
    <w:rsid w:val="00593246"/>
    <w:rsid w:val="005D11C1"/>
    <w:rsid w:val="005D6A49"/>
    <w:rsid w:val="005E3EB7"/>
    <w:rsid w:val="005E6AE6"/>
    <w:rsid w:val="00607950"/>
    <w:rsid w:val="0062007E"/>
    <w:rsid w:val="00641C68"/>
    <w:rsid w:val="00650210"/>
    <w:rsid w:val="006668CF"/>
    <w:rsid w:val="006A3749"/>
    <w:rsid w:val="007A3DEF"/>
    <w:rsid w:val="007C1FD3"/>
    <w:rsid w:val="007C724F"/>
    <w:rsid w:val="007F62F0"/>
    <w:rsid w:val="008110A0"/>
    <w:rsid w:val="00833387"/>
    <w:rsid w:val="008454A0"/>
    <w:rsid w:val="008C0BD3"/>
    <w:rsid w:val="009113DB"/>
    <w:rsid w:val="00982FAE"/>
    <w:rsid w:val="00984CC2"/>
    <w:rsid w:val="00987F47"/>
    <w:rsid w:val="009A5415"/>
    <w:rsid w:val="00A77289"/>
    <w:rsid w:val="00AA46CA"/>
    <w:rsid w:val="00AD1035"/>
    <w:rsid w:val="00B374AD"/>
    <w:rsid w:val="00B6679C"/>
    <w:rsid w:val="00B75772"/>
    <w:rsid w:val="00B77E10"/>
    <w:rsid w:val="00BC1BD1"/>
    <w:rsid w:val="00C11C3E"/>
    <w:rsid w:val="00C669C4"/>
    <w:rsid w:val="00CB0539"/>
    <w:rsid w:val="00CE412F"/>
    <w:rsid w:val="00D5306D"/>
    <w:rsid w:val="00DF409A"/>
    <w:rsid w:val="00E20942"/>
    <w:rsid w:val="00E74B70"/>
    <w:rsid w:val="00E75113"/>
    <w:rsid w:val="00EE72BF"/>
    <w:rsid w:val="00F04C2F"/>
    <w:rsid w:val="00F378AF"/>
    <w:rsid w:val="00FB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7E8C22"/>
  <w15:chartTrackingRefBased/>
  <w15:docId w15:val="{80810E58-C942-4FEA-BA9D-5C6BB0681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7950"/>
    <w:pPr>
      <w:widowControl w:val="0"/>
      <w:jc w:val="both"/>
    </w:pPr>
    <w:rPr>
      <w:rFonts w:ascii="ＭＳ ゴシック" w:eastAsia="ＭＳ ゴシック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30" w:lineRule="exact"/>
      <w:jc w:val="both"/>
    </w:pPr>
    <w:rPr>
      <w:rFonts w:eastAsia="ＭＳ ゴシック" w:cs="ＭＳ ゴシック"/>
      <w:spacing w:val="-4"/>
      <w:sz w:val="21"/>
      <w:szCs w:val="21"/>
    </w:rPr>
  </w:style>
  <w:style w:type="paragraph" w:styleId="a4">
    <w:name w:val="header"/>
    <w:basedOn w:val="a"/>
    <w:link w:val="a5"/>
    <w:rsid w:val="00B667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B6679C"/>
    <w:rPr>
      <w:rFonts w:ascii="ＭＳ ゴシック" w:eastAsia="ＭＳ ゴシック"/>
      <w:kern w:val="2"/>
      <w:sz w:val="24"/>
      <w:szCs w:val="24"/>
    </w:rPr>
  </w:style>
  <w:style w:type="paragraph" w:styleId="a6">
    <w:name w:val="footer"/>
    <w:basedOn w:val="a"/>
    <w:link w:val="a7"/>
    <w:rsid w:val="00B667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B6679C"/>
    <w:rPr>
      <w:rFonts w:ascii="ＭＳ ゴシック" w:eastAsia="ＭＳ ゴシック"/>
      <w:kern w:val="2"/>
      <w:sz w:val="24"/>
      <w:szCs w:val="24"/>
    </w:rPr>
  </w:style>
  <w:style w:type="character" w:styleId="a8">
    <w:name w:val="annotation reference"/>
    <w:rsid w:val="00987F47"/>
    <w:rPr>
      <w:sz w:val="18"/>
      <w:szCs w:val="18"/>
    </w:rPr>
  </w:style>
  <w:style w:type="paragraph" w:styleId="a9">
    <w:name w:val="annotation text"/>
    <w:basedOn w:val="a"/>
    <w:link w:val="aa"/>
    <w:rsid w:val="00987F47"/>
    <w:pPr>
      <w:jc w:val="left"/>
    </w:pPr>
  </w:style>
  <w:style w:type="character" w:customStyle="1" w:styleId="aa">
    <w:name w:val="コメント文字列 (文字)"/>
    <w:link w:val="a9"/>
    <w:rsid w:val="00987F47"/>
    <w:rPr>
      <w:rFonts w:ascii="ＭＳ ゴシック" w:eastAsia="ＭＳ ゴシック"/>
      <w:kern w:val="2"/>
      <w:sz w:val="24"/>
      <w:szCs w:val="24"/>
    </w:rPr>
  </w:style>
  <w:style w:type="paragraph" w:styleId="ab">
    <w:name w:val="annotation subject"/>
    <w:basedOn w:val="a9"/>
    <w:next w:val="a9"/>
    <w:link w:val="ac"/>
    <w:rsid w:val="00987F47"/>
    <w:rPr>
      <w:b/>
      <w:bCs/>
    </w:rPr>
  </w:style>
  <w:style w:type="character" w:customStyle="1" w:styleId="ac">
    <w:name w:val="コメント内容 (文字)"/>
    <w:link w:val="ab"/>
    <w:rsid w:val="00987F47"/>
    <w:rPr>
      <w:rFonts w:ascii="ＭＳ ゴシック" w:eastAsia="ＭＳ ゴシック"/>
      <w:b/>
      <w:bCs/>
      <w:kern w:val="2"/>
      <w:sz w:val="24"/>
      <w:szCs w:val="24"/>
    </w:rPr>
  </w:style>
  <w:style w:type="paragraph" w:styleId="ad">
    <w:name w:val="Balloon Text"/>
    <w:basedOn w:val="a"/>
    <w:link w:val="ae"/>
    <w:rsid w:val="00987F47"/>
    <w:rPr>
      <w:rFonts w:ascii="Arial" w:hAnsi="Arial"/>
      <w:sz w:val="18"/>
      <w:szCs w:val="18"/>
    </w:rPr>
  </w:style>
  <w:style w:type="character" w:customStyle="1" w:styleId="ae">
    <w:name w:val="吹き出し (文字)"/>
    <w:link w:val="ad"/>
    <w:rsid w:val="00987F4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R7%20&#23455;&#21209;&#30740;&#20462;\2026.02.26&#65288;7&#26085;&#30446;&#6528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AD110-E0B5-4120-BFAD-975EBE6E4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4</TotalTime>
  <Pages>2</Pages>
  <Words>340</Words>
  <Characters>327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演習シート４</vt:lpstr>
      <vt:lpstr> 　演習シート４</vt:lpstr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演習シート４</dc:title>
  <dc:subject/>
  <dc:creator>Y Tuchida</dc:creator>
  <cp:keywords/>
  <dc:description/>
  <cp:lastModifiedBy>MUSER08</cp:lastModifiedBy>
  <cp:revision>3</cp:revision>
  <cp:lastPrinted>2012-01-19T08:18:00Z</cp:lastPrinted>
  <dcterms:created xsi:type="dcterms:W3CDTF">2025-02-07T01:00:00Z</dcterms:created>
  <dcterms:modified xsi:type="dcterms:W3CDTF">2026-02-05T05:05:00Z</dcterms:modified>
</cp:coreProperties>
</file>